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0D4" w:rsidRPr="007C59BD" w:rsidRDefault="001C40D4" w:rsidP="00D75B1C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Конспект непосредственной образовательной деятельности</w:t>
      </w:r>
    </w:p>
    <w:p w:rsidR="001C40D4" w:rsidRPr="007C59BD" w:rsidRDefault="001C40D4" w:rsidP="00D75B1C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(образовательная область «Коммуникация»)</w:t>
      </w:r>
    </w:p>
    <w:p w:rsidR="001C40D4" w:rsidRDefault="001C40D4" w:rsidP="00D75B1C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итоговое занятие</w:t>
      </w:r>
      <w:r w:rsidRPr="00FF5D12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 xml:space="preserve">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 xml:space="preserve"> по развитию</w:t>
      </w:r>
    </w:p>
    <w:p w:rsidR="001C40D4" w:rsidRPr="007C59BD" w:rsidRDefault="001C40D4" w:rsidP="00D75B1C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 xml:space="preserve">лексико- грамматических средств </w:t>
      </w:r>
      <w:r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 xml:space="preserve">языка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и связной речи</w:t>
      </w:r>
    </w:p>
    <w:p w:rsidR="001C40D4" w:rsidRPr="007C59BD" w:rsidRDefault="001C40D4" w:rsidP="00D75B1C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в подготовительной к школе группе для детей с тяжелыми нарушениями речи</w:t>
      </w:r>
      <w:r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 xml:space="preserve">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(второй год обучения).</w:t>
      </w:r>
    </w:p>
    <w:p w:rsidR="001C40D4" w:rsidRPr="001879AB" w:rsidRDefault="001C40D4" w:rsidP="00D75B1C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32"/>
          <w:szCs w:val="32"/>
          <w:u w:val="single"/>
          <w:lang w:eastAsia="ru-RU"/>
        </w:rPr>
      </w:pPr>
      <w:r w:rsidRPr="001879AB">
        <w:rPr>
          <w:rFonts w:ascii="Times New Roman" w:hAnsi="Times New Roman" w:cs="Times New Roman"/>
          <w:b/>
          <w:bCs/>
          <w:snapToGrid w:val="0"/>
          <w:sz w:val="32"/>
          <w:szCs w:val="32"/>
          <w:u w:val="single"/>
          <w:lang w:eastAsia="ru-RU"/>
        </w:rPr>
        <w:t>Тема:Составление описательного рассказа</w:t>
      </w:r>
    </w:p>
    <w:p w:rsidR="001C40D4" w:rsidRPr="001879AB" w:rsidRDefault="001C40D4" w:rsidP="00D75B1C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napToGrid w:val="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napToGrid w:val="0"/>
          <w:sz w:val="32"/>
          <w:szCs w:val="32"/>
          <w:u w:val="single"/>
          <w:lang w:eastAsia="ru-RU"/>
        </w:rPr>
        <w:t>с использованием схематичного плана</w:t>
      </w:r>
      <w:r w:rsidRPr="001879AB">
        <w:rPr>
          <w:rFonts w:ascii="Times New Roman" w:hAnsi="Times New Roman" w:cs="Times New Roman"/>
          <w:b/>
          <w:bCs/>
          <w:snapToGrid w:val="0"/>
          <w:sz w:val="32"/>
          <w:szCs w:val="32"/>
          <w:u w:val="single"/>
          <w:lang w:eastAsia="ru-RU"/>
        </w:rPr>
        <w:t>.</w:t>
      </w:r>
    </w:p>
    <w:p w:rsidR="001C40D4" w:rsidRPr="007C59BD" w:rsidRDefault="001C40D4" w:rsidP="005859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8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Цели:</w:t>
      </w:r>
    </w:p>
    <w:p w:rsidR="001C40D4" w:rsidRPr="007C59BD" w:rsidRDefault="001C40D4" w:rsidP="005859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8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коррекционно-образовательная:</w:t>
      </w:r>
    </w:p>
    <w:p w:rsidR="001C40D4" w:rsidRPr="007C59BD" w:rsidRDefault="001C40D4" w:rsidP="00585971">
      <w:pPr>
        <w:widowControl w:val="0"/>
        <w:spacing w:after="0" w:line="240" w:lineRule="auto"/>
        <w:ind w:firstLine="158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-упражнять в умении составлять описательный рассказ по схематичному плану;</w:t>
      </w:r>
    </w:p>
    <w:p w:rsidR="001C40D4" w:rsidRPr="007C59BD" w:rsidRDefault="001C40D4" w:rsidP="005859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7C59B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коррекционно-развивающие:</w:t>
      </w:r>
    </w:p>
    <w:p w:rsidR="001C40D4" w:rsidRPr="007C59BD" w:rsidRDefault="001C40D4" w:rsidP="00585971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   - закрепить знания детей о названиях предметов одежды и их деталей, о назначении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>одежды в зависимости от времени года, об одежде мужской, женской и детской;</w:t>
      </w:r>
    </w:p>
    <w:p w:rsidR="001C40D4" w:rsidRPr="007C59BD" w:rsidRDefault="001C40D4" w:rsidP="00585971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   - расширять и активизировать словарь детей по теме «Одежда. Обувь»;</w:t>
      </w:r>
    </w:p>
    <w:p w:rsidR="001C40D4" w:rsidRPr="007C59BD" w:rsidRDefault="001C40D4" w:rsidP="00585971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- учить в подборе антонимов, родственных слов;</w:t>
      </w:r>
    </w:p>
    <w:p w:rsidR="001C40D4" w:rsidRPr="007C59BD" w:rsidRDefault="001C40D4" w:rsidP="00585971">
      <w:pPr>
        <w:widowControl w:val="0"/>
        <w:spacing w:after="0" w:line="240" w:lineRule="auto"/>
        <w:ind w:left="284" w:hanging="284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   - упражнять в образовании относительных прилагательных,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 согласовании числительного с прилагательным и существительным;</w:t>
      </w:r>
    </w:p>
    <w:p w:rsidR="001C40D4" w:rsidRPr="007C59BD" w:rsidRDefault="001C40D4" w:rsidP="00585971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- упражнять в умении объяснять многозначные слова(игла);</w:t>
      </w:r>
    </w:p>
    <w:p w:rsidR="001C40D4" w:rsidRPr="007C59BD" w:rsidRDefault="001C40D4" w:rsidP="00585971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- развивать внимание, логическое мышление;</w:t>
      </w:r>
    </w:p>
    <w:p w:rsidR="001C40D4" w:rsidRPr="007C59BD" w:rsidRDefault="001C40D4" w:rsidP="005859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66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>коррекционно-воспитательная:</w:t>
      </w:r>
    </w:p>
    <w:p w:rsidR="001C40D4" w:rsidRPr="007C59BD" w:rsidRDefault="001C40D4" w:rsidP="00585971">
      <w:pPr>
        <w:spacing w:after="0" w:line="270" w:lineRule="atLeast"/>
        <w:rPr>
          <w:rFonts w:ascii="Arial" w:hAnsi="Arial" w:cs="Arial"/>
          <w:sz w:val="20"/>
          <w:szCs w:val="20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   - воспитывать бережное отношение к одежде;</w:t>
      </w:r>
    </w:p>
    <w:p w:rsidR="001C40D4" w:rsidRPr="007C59BD" w:rsidRDefault="001C40D4" w:rsidP="00303883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- формирование навыков сотрудничества, взаимопонимания, доброжелательности, ответственности.</w:t>
      </w:r>
    </w:p>
    <w:p w:rsidR="001C40D4" w:rsidRPr="007C59BD" w:rsidRDefault="001C40D4" w:rsidP="00945CED">
      <w:pPr>
        <w:widowControl w:val="0"/>
        <w:spacing w:after="0" w:line="240" w:lineRule="auto"/>
        <w:ind w:left="1440" w:hanging="1440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 xml:space="preserve">Оборудование: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сундучок с различными частями предметов одежды(капюшон, пуговица, бубон, шнурок, молния, кнопка, воротник, карман); предметные картинки – инст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рументы портнихи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; презентация «Многозначное слово ИГЛА», презентация «Рука(род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ственные слова)»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; «Чудо-дерево» с кукольной 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одеждой и обувью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; схематичный план описания одежды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- обуви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(по Т.А.Ткаченко); мяч; игра «Логические ряды»; индивидуальные карт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очки на внимание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; 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простой и красный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карандаши; музыкальный диск «Звуки природы».</w:t>
      </w:r>
    </w:p>
    <w:p w:rsidR="001C40D4" w:rsidRPr="007C59BD" w:rsidRDefault="001C40D4" w:rsidP="005871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8" w:right="36" w:hanging="1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Предварительная работа:</w:t>
      </w:r>
      <w:r w:rsidRPr="007C59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879AB">
        <w:rPr>
          <w:rFonts w:ascii="Times New Roman" w:hAnsi="Times New Roman" w:cs="Times New Roman"/>
          <w:sz w:val="28"/>
          <w:szCs w:val="28"/>
          <w:lang w:eastAsia="ru-RU"/>
        </w:rPr>
        <w:t>дидактические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>игры «Что к чему?», «Скажи, какой?», «Один, два, пять», «Упрямые дети», изучение схематичного плана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«Одежда – обувь»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C40D4" w:rsidRPr="007C59BD" w:rsidRDefault="001C40D4" w:rsidP="005871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8" w:right="36" w:hanging="16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Здоровье сберегающий компонент</w:t>
      </w:r>
      <w:r w:rsidRPr="007C59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:  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>физминутка «</w:t>
      </w:r>
      <w:r>
        <w:rPr>
          <w:rFonts w:ascii="Times New Roman" w:hAnsi="Times New Roman" w:cs="Times New Roman"/>
          <w:sz w:val="28"/>
          <w:szCs w:val="28"/>
          <w:lang w:eastAsia="ru-RU"/>
        </w:rPr>
        <w:t>Не плачь, куколка моя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», гимнастика для глаз, мелодия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«Звуки леса» - диск 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>«Звуки природы».</w:t>
      </w:r>
    </w:p>
    <w:p w:rsidR="001C40D4" w:rsidRPr="007C59BD" w:rsidRDefault="001C40D4" w:rsidP="005871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38" w:right="36" w:hanging="166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Использование ИКТ: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проектор, экран, ноутбук, магнитофон.</w:t>
      </w:r>
    </w:p>
    <w:p w:rsidR="001C40D4" w:rsidRDefault="001C40D4" w:rsidP="005871C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</w:p>
    <w:p w:rsidR="001C40D4" w:rsidRDefault="001C40D4" w:rsidP="005871C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</w:p>
    <w:p w:rsidR="001C40D4" w:rsidRPr="007C59BD" w:rsidRDefault="001C40D4" w:rsidP="005871C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u w:val="single"/>
          <w:lang w:eastAsia="ru-RU"/>
        </w:rPr>
        <w:t>Ход занятия.</w:t>
      </w:r>
    </w:p>
    <w:p w:rsidR="001C40D4" w:rsidRPr="007C59BD" w:rsidRDefault="001C40D4" w:rsidP="00945CED">
      <w:pPr>
        <w:widowControl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ED073A">
      <w:pPr>
        <w:widowControl w:val="0"/>
        <w:spacing w:after="0" w:line="240" w:lineRule="auto"/>
        <w:ind w:left="708" w:hanging="708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I. Организационный момент.</w:t>
      </w:r>
    </w:p>
    <w:p w:rsidR="001C40D4" w:rsidRPr="007C59BD" w:rsidRDefault="001C40D4" w:rsidP="00ED073A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 сундучке лежат части предметов одежды/капюшон, пуговица, бубон, шнурок, молния, кнопка, воротник, карман /Детям необходимо достать что- либо из сундучка, назвать, что это такое, определить часть какого предмета одежды является, классифицировать.  </w:t>
      </w:r>
    </w:p>
    <w:p w:rsidR="001C40D4" w:rsidRPr="007C59BD" w:rsidRDefault="001C40D4" w:rsidP="00ED073A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Логопед: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Здравствуйте, ребята! Давайте поиграем в интересную игру. В этом сундучке лежат различные части предметов одежды и обуви. Вам необходимо назвать – что это и от какого предмета одежды потеряна эта часть? Например: Пояс-часть платья. Это женская одежда.</w:t>
      </w:r>
    </w:p>
    <w:p w:rsidR="001C40D4" w:rsidRPr="007C59BD" w:rsidRDefault="001C40D4" w:rsidP="00ED073A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Ответы детей: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  <w:sectPr w:rsidR="001C40D4" w:rsidRPr="007C59BD" w:rsidSect="00945C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Капюшон – часть плаща.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Пуговица – часть блузки.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Молния – часть платья.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Карман – часть кофты.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Кнопка – часть брюк.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Кнопка – часть куртки.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Бубон – часть шапки.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Шнурок – часть ботинка.</w:t>
      </w:r>
    </w:p>
    <w:p w:rsidR="001C40D4" w:rsidRPr="007C59BD" w:rsidRDefault="001C40D4" w:rsidP="00945CED">
      <w:pPr>
        <w:widowControl w:val="0"/>
        <w:spacing w:after="0" w:line="240" w:lineRule="auto"/>
        <w:ind w:left="708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sectPr w:rsidR="001C40D4" w:rsidRPr="007C59BD" w:rsidSect="001944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40D4" w:rsidRPr="007C59BD" w:rsidRDefault="001C40D4" w:rsidP="00ED073A">
      <w:pPr>
        <w:widowControl w:val="0"/>
        <w:spacing w:after="0" w:line="240" w:lineRule="auto"/>
        <w:jc w:val="both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II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. Сообщение темы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Логопед: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-Ребята, Вы, наверное, догадались о чем мы с Вами будем сегодня говорить?(ответы детей).Правильно, мы будем говорить об одежде и обуви, узнаем удивительные слова, составим рассказ по схеме. Будьте внимательны, соберитесь!</w:t>
      </w:r>
    </w:p>
    <w:p w:rsidR="001C40D4" w:rsidRPr="007C59BD" w:rsidRDefault="001C40D4" w:rsidP="001944F3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III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. Повторение ранее пройденного.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Логопед: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Летом - в жаркие часы-</w:t>
      </w:r>
    </w:p>
    <w:p w:rsidR="001C40D4" w:rsidRPr="007C59BD" w:rsidRDefault="001C40D4" w:rsidP="001944F3">
      <w:pPr>
        <w:widowControl w:val="0"/>
        <w:spacing w:after="0" w:line="240" w:lineRule="auto"/>
        <w:ind w:firstLine="170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Только майка да трусы.</w:t>
      </w:r>
    </w:p>
    <w:p w:rsidR="001C40D4" w:rsidRPr="007C59BD" w:rsidRDefault="001C40D4" w:rsidP="001944F3">
      <w:pPr>
        <w:widowControl w:val="0"/>
        <w:spacing w:after="0" w:line="240" w:lineRule="auto"/>
        <w:ind w:firstLine="170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А зимою нам нужны:</w:t>
      </w:r>
    </w:p>
    <w:p w:rsidR="001C40D4" w:rsidRPr="007C59BD" w:rsidRDefault="001C40D4" w:rsidP="001944F3">
      <w:pPr>
        <w:widowControl w:val="0"/>
        <w:spacing w:after="0" w:line="240" w:lineRule="auto"/>
        <w:ind w:firstLine="170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Свитер, теплые штаны,</w:t>
      </w:r>
    </w:p>
    <w:p w:rsidR="001C40D4" w:rsidRPr="007C59BD" w:rsidRDefault="001C40D4" w:rsidP="001944F3">
      <w:pPr>
        <w:widowControl w:val="0"/>
        <w:spacing w:after="0" w:line="240" w:lineRule="auto"/>
        <w:ind w:firstLine="170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Шарф, пальто, сандалии,</w:t>
      </w:r>
    </w:p>
    <w:p w:rsidR="001C40D4" w:rsidRPr="007C59BD" w:rsidRDefault="001C40D4" w:rsidP="001944F3">
      <w:pPr>
        <w:widowControl w:val="0"/>
        <w:spacing w:after="0" w:line="240" w:lineRule="auto"/>
        <w:ind w:firstLine="170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Шапка и так далее…</w:t>
      </w:r>
    </w:p>
    <w:p w:rsidR="001C40D4" w:rsidRPr="007C59BD" w:rsidRDefault="001C40D4" w:rsidP="001944F3">
      <w:pPr>
        <w:widowControl w:val="0"/>
        <w:spacing w:after="0" w:line="240" w:lineRule="auto"/>
        <w:ind w:firstLine="170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Шапка, свитер…впрочем я,</w:t>
      </w:r>
    </w:p>
    <w:p w:rsidR="001C40D4" w:rsidRPr="007C59BD" w:rsidRDefault="001C40D4" w:rsidP="001944F3">
      <w:pPr>
        <w:widowControl w:val="0"/>
        <w:spacing w:after="0" w:line="240" w:lineRule="auto"/>
        <w:ind w:firstLine="1701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Я запуталась, друзья!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-Ребята, где ошибка в стихотворении? (Сандалии носят летом.)</w:t>
      </w:r>
    </w:p>
    <w:p w:rsidR="001C40D4" w:rsidRPr="007C59BD" w:rsidRDefault="001C40D4" w:rsidP="005871C9">
      <w:pPr>
        <w:spacing w:after="0" w:line="270" w:lineRule="atLeast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5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Какие виды одежды вы знаете?  (Зимняя, летняя, весенняя, осеняя). Как можно,  одним  словом назвать осеннею и весеннею одежду?  (Демисезонная). А чем отличается одежда летняя от демисезонной?  (Летняя одежда из легкой ткани,  с коротким рукавом.  А демисезонная из теплых тканей с длинным рукавом.)  Почему?  (Летом чтоб не было жарко, а осенью, чтоб не замерзнуть). Назовите мне демисезонную одежду?  (Кофты, куртки, колготки, штаны, носки и т.д.) Какие виды обуви вы знаете? (летняя, зимняя, демисезонная) Назовите летнею и осеннею обувь? (Шлепки, босоножки, сланцы, туфли, кроссовки, ботинки, сапоги). </w:t>
      </w:r>
      <w:r w:rsidRPr="007C59BD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как за одеждой надо ухаживать? (Стирать, сушить, гладить, складывать, вешать, аккуратно носить). Как ухаживать за обувью? (Сушить, чистить). А если не ухаживать то, что произойдет? (Будет грязная, порвется, испортится). </w:t>
      </w:r>
    </w:p>
    <w:p w:rsidR="001C40D4" w:rsidRDefault="001C40D4" w:rsidP="00FF09C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1C40D4" w:rsidRDefault="001C40D4" w:rsidP="00FF09C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1C40D4" w:rsidRPr="007C59BD" w:rsidRDefault="001C40D4" w:rsidP="00FF09C3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IV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.Многозначное слово- игла. Презентация  «Многозначное слово «игла».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 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Логопед: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Кому принадлежат эти предметы?. 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7C59BD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34.75pt;mso-position-horizontal-relative:char;mso-position-vertical-relative:line">
            <v:imagedata r:id="rId5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Назовите профессии людей, которые создают и ремонтируют одежду и  обувь.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Ответы детей: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Одежду- ткачиха, швея, закройщик, портниха, модельер.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Обувь - сапожник, обувщик.</w:t>
      </w:r>
    </w:p>
    <w:p w:rsidR="001C40D4" w:rsidRPr="007C59BD" w:rsidRDefault="001C40D4" w:rsidP="005E23A4">
      <w:pPr>
        <w:widowControl w:val="0"/>
        <w:spacing w:after="0" w:line="240" w:lineRule="auto"/>
        <w:ind w:firstLine="708"/>
        <w:jc w:val="both"/>
        <w:rPr>
          <w:sz w:val="24"/>
          <w:szCs w:val="24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 xml:space="preserve">Логопед: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Назовите главный инструмент швеи, без чего она не сможет работать?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Посмотрите на эти картинки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- кактус, швейная игла, ёжик, ветка сосны, морская звезда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. Что общего у этих предметов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? (Они все колючие).</w:t>
      </w:r>
      <w:r w:rsidRPr="007C59BD">
        <w:rPr>
          <w:sz w:val="24"/>
          <w:szCs w:val="24"/>
        </w:rPr>
        <w:t xml:space="preserve"> </w:t>
      </w:r>
    </w:p>
    <w:p w:rsidR="001C40D4" w:rsidRPr="007C59BD" w:rsidRDefault="001C40D4" w:rsidP="005E23A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Презентация «Многозначное слово ИГЛА» (Слайд № 2)</w:t>
      </w:r>
    </w:p>
    <w:p w:rsidR="001C40D4" w:rsidRPr="007C59BD" w:rsidRDefault="001C40D4" w:rsidP="005E23A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26" type="#_x0000_t75" style="width:5in;height:264.75pt;mso-position-horizontal-relative:char;mso-position-vertical-relative:line">
            <v:imagedata r:id="rId6" o:title=""/>
          </v:shape>
        </w:pict>
      </w:r>
    </w:p>
    <w:p w:rsidR="001C40D4" w:rsidRDefault="001C40D4" w:rsidP="005E23A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E23A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Они обычно для шитья,</w:t>
      </w:r>
    </w:p>
    <w:p w:rsidR="001C40D4" w:rsidRPr="007C59BD" w:rsidRDefault="001C40D4" w:rsidP="005E23A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И у ежа их видел я;</w:t>
      </w:r>
    </w:p>
    <w:p w:rsidR="001C40D4" w:rsidRPr="007C59BD" w:rsidRDefault="001C40D4" w:rsidP="005E23A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Бывают на сосне, не ёлке,</w:t>
      </w:r>
    </w:p>
    <w:p w:rsidR="001C40D4" w:rsidRPr="007C59BD" w:rsidRDefault="001C40D4" w:rsidP="005E23A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А называются - … (иголки).</w:t>
      </w:r>
    </w:p>
    <w:p w:rsidR="001C40D4" w:rsidRPr="007C59BD" w:rsidRDefault="001C40D4" w:rsidP="00A32C8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называется инструмент портнихи? (Слайд № 3)</w:t>
      </w:r>
    </w:p>
    <w:p w:rsidR="001C40D4" w:rsidRPr="007C59BD" w:rsidRDefault="001C40D4" w:rsidP="00A32C8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27" type="#_x0000_t75" style="width:5in;height:264.75pt;mso-position-horizontal-relative:char;mso-position-vertical-relative:line">
            <v:imagedata r:id="rId7" o:title=""/>
          </v:shape>
        </w:pict>
      </w:r>
    </w:p>
    <w:p w:rsidR="001C40D4" w:rsidRDefault="001C40D4" w:rsidP="00A32C8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A32C8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Назовите, чем покрыта спинка у ёжика? (Слайд № 4)</w:t>
      </w:r>
    </w:p>
    <w:p w:rsidR="001C40D4" w:rsidRPr="007C59BD" w:rsidRDefault="001C40D4" w:rsidP="00A32C8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28" type="#_x0000_t75" style="width:5in;height:264.75pt;mso-position-horizontal-relative:char;mso-position-vertical-relative:line">
            <v:imagedata r:id="rId8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br w:type="page"/>
      </w: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Чем можно уколоться, когда поливаешь кактус? (Слайд № 5)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29" type="#_x0000_t75" style="width:5in;height:264.75pt;mso-position-horizontal-relative:char;mso-position-vertical-relative:line">
            <v:imagedata r:id="rId9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называют хвою у сосны?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(Слайд № 6)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0" type="#_x0000_t75" style="width:5in;height:264.75pt;mso-position-horizontal-relative:char;mso-position-vertical-relative:line">
            <v:imagedata r:id="rId10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102DA2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называется тонкая рыбка? (Слайд № 7)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1" type="#_x0000_t75" style="width:5in;height:264.75pt;mso-position-horizontal-relative:char;mso-position-vertical-relative:line">
            <v:imagedata r:id="rId11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Чем покрыто тело донных морских животных? (Слайд № 8)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2" type="#_x0000_t75" style="width:5in;height:264.75pt;mso-position-horizontal-relative:char;mso-position-vertical-relative:line">
            <v:imagedata r:id="rId12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Логопед: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Верно, все предметы называют одним словом «игла». Слово одно, а значений много. Вспомните все значения слов «ИГЛА». (Слайд № 9)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3" type="#_x0000_t75" style="width:5in;height:264.75pt;mso-position-horizontal-relative:char;mso-position-vertical-relative:line">
            <v:imagedata r:id="rId13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Какие ещё такие слова вы знаете?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Ответы детей: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Крыло, хвост, лапа, ручка.</w:t>
      </w:r>
    </w:p>
    <w:p w:rsidR="001C40D4" w:rsidRPr="007C59BD" w:rsidRDefault="001C40D4" w:rsidP="00ED073A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V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.Д/и «Скажи, какой?»</w:t>
      </w:r>
      <w:r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(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Игра с мячом). Образование относительных прилагательных.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u w:val="single"/>
          <w:lang w:eastAsia="ru-RU"/>
        </w:rPr>
        <w:t>Логопед: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- Ткачиха наткала разное полотно, поэтому и одежда будет разной. А какой? Помогите разобраться.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  <w:sectPr w:rsidR="001C40D4" w:rsidRPr="007C59BD" w:rsidSect="005871C9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1.платье из ситца- ситцевое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2.юбка из шелка- шелковая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3.шапка из шерсти- шерстяная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4.сарафан из льна- льняной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5.шуба из меха- меховая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6.куртка из пуха- пуховая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7.пижама из байки- байковая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8.панама из соломки- соломенная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9.кофта из трикотажа- трикотажная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10.брюки из вельвета- вельветовые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11.жилет из джинсы- джинсовый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12.сапоги из резины- резиновые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13.пиджак из бархата- бархатный</w:t>
      </w:r>
    </w:p>
    <w:p w:rsidR="001C40D4" w:rsidRPr="007C59BD" w:rsidRDefault="001C40D4" w:rsidP="00ED073A">
      <w:pPr>
        <w:widowControl w:val="0"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14.туфли из кожи- кожаные</w:t>
      </w:r>
    </w:p>
    <w:p w:rsidR="001C40D4" w:rsidRPr="007C59BD" w:rsidRDefault="001C40D4" w:rsidP="005871C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sectPr w:rsidR="001C40D4" w:rsidRPr="007C59BD" w:rsidSect="00B2267B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1C40D4" w:rsidRPr="007C59BD" w:rsidRDefault="001C40D4" w:rsidP="005871C9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VI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. Д/и «Один, два, пять» (согласование числительного с прилагательным и существительным)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Трикотажная кофта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Кожаный сапог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VII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. Д/и «Упрямые дети» (Игра с мячом). Подбор антонимов.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  <w:sectPr w:rsidR="001C40D4" w:rsidRPr="007C59BD" w:rsidSect="005871C9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Завязать- развязать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Продавать- покупать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Застегивать- расстегивать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Надевать- снимать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Укорачивать- удлинять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Стирать- пачкать</w:t>
      </w:r>
    </w:p>
    <w:p w:rsidR="001C40D4" w:rsidRPr="007C59BD" w:rsidRDefault="001C40D4" w:rsidP="00B2267B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Гладить- мять</w:t>
      </w:r>
    </w:p>
    <w:p w:rsidR="001C40D4" w:rsidRPr="007C59BD" w:rsidRDefault="001C40D4" w:rsidP="00B2267B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Одевать- раздевать</w:t>
      </w:r>
    </w:p>
    <w:p w:rsidR="001C40D4" w:rsidRPr="007C59BD" w:rsidRDefault="001C40D4" w:rsidP="00B2267B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Шить- пороть</w:t>
      </w:r>
    </w:p>
    <w:p w:rsidR="001C40D4" w:rsidRPr="007C59BD" w:rsidRDefault="001C40D4" w:rsidP="00B2267B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Вязать- распускать</w:t>
      </w:r>
    </w:p>
    <w:p w:rsidR="001C40D4" w:rsidRPr="007C59BD" w:rsidRDefault="001C40D4" w:rsidP="00B2267B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Намочить- высушить</w:t>
      </w:r>
    </w:p>
    <w:p w:rsidR="001C40D4" w:rsidRPr="007C59BD" w:rsidRDefault="001C40D4" w:rsidP="00B2267B">
      <w:pPr>
        <w:widowControl w:val="0"/>
        <w:spacing w:after="0"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Потерять- найти.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sectPr w:rsidR="001C40D4" w:rsidRPr="007C59BD" w:rsidSect="00B2267B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1C40D4" w:rsidRDefault="001C40D4" w:rsidP="00FF09C3">
      <w:pPr>
        <w:spacing w:after="0" w:line="240" w:lineRule="auto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VIII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. </w:t>
      </w:r>
      <w:r w:rsidRPr="007C59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Гимнастика для глаз малыша.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Закрываем мы глаза, вот какие чудеса. (Закрываем оба глаза)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Наши глазки отдыхают, упражнения выполняют. (Продолжаем стоять с закрытыми глазами)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А теперь мы их откроем, через речку мост построим. (Открываем глаза, взглядом рисуем мост)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Нарисуем на мосту мы большую букву У. (Глазами рисуем букву У)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Вверх поднимем, глянем вниз. (Глаза поднимаем вверх, опускаем вниз)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Вправо, влево повернем. (Глаза смотрят вправо- влево)</w:t>
      </w:r>
    </w:p>
    <w:p w:rsidR="001C40D4" w:rsidRPr="007C59B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Заниматься вновь начнем. (Повторить упр. 3 раза)</w:t>
      </w:r>
    </w:p>
    <w:p w:rsidR="001C40D4" w:rsidRPr="007C59BD" w:rsidRDefault="001C40D4" w:rsidP="005871C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I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Х. Цепочка родственных слов. Презен</w:t>
      </w:r>
      <w:r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тация «Родственные слова РУКА».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Слова, как родные, похожи чуть- чуть,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И, если поставить их в ряд,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Немного послушать и вдуматься в суть,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Они об одном говорят.</w:t>
      </w: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называются такие слова? (слайд 1)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Верно, родственные.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4" type="#_x0000_t75" style="width:5in;height:270pt;mso-position-horizontal-relative:char;mso-position-vertical-relative:line">
            <v:imagedata r:id="rId14" o:title=""/>
          </v:shape>
        </w:pict>
      </w: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Сегодня мы подберем к слову рука целую цепочку родственных слов.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(слайд 2)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5" type="#_x0000_t75" style="width:5in;height:270pt;mso-position-horizontal-relative:char;mso-position-vertical-relative:line">
            <v:imagedata r:id="rId15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называют женщину, которая занимается рукоделием?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(рукодельница) (слайд 3)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6" type="#_x0000_t75" style="width:5in;height:270pt;mso-position-horizontal-relative:char;mso-position-vertical-relative:line">
            <v:imagedata r:id="rId16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говорят о животном, которого приручили?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(ручной) (слайд 4)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7" type="#_x0000_t75" style="width:5in;height:270pt;mso-position-horizontal-relative:char;mso-position-vertical-relative:line">
            <v:imagedata r:id="rId17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называют предмет для мытья рук?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(рукомойник) (слайд 5)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8" type="#_x0000_t75" style="width:5in;height:270pt;mso-position-horizontal-relative:char;mso-position-vertical-relative:line">
            <v:imagedata r:id="rId18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называют часть кофты, в которой находится рука?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(рукав) (слайд 6)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39" type="#_x0000_t75" style="width:356.25pt;height:264.75pt;mso-position-horizontal-relative:char;mso-position-vertical-relative:line">
            <v:imagedata r:id="rId19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называют предмет одежды для рук?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(рукавицы) (слайд 7)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40" type="#_x0000_t75" style="width:361.5pt;height:271.5pt;mso-position-horizontal-relative:char;mso-position-vertical-relative:line">
            <v:imagedata r:id="rId20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называют предмет одежды без рукавов?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(безрукавка) (слайд 8)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41" type="#_x0000_t75" style="width:5in;height:270pt;mso-position-horizontal-relative:char;mso-position-vertical-relative:line">
            <v:imagedata r:id="rId21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Назовите слова из цепочки, которые подходят к нашей теме?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(рукава, рукавицы, безрукавка, рукодельница) (слайд 9)</w: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sz w:val="28"/>
          <w:szCs w:val="28"/>
          <w:lang w:eastAsia="ru-RU"/>
        </w:rPr>
        <w:pict>
          <v:shape id="_x0000_i1042" type="#_x0000_t75" style="width:5in;height:270pt;mso-position-horizontal-relative:char;mso-position-vertical-relative:line">
            <v:imagedata r:id="rId22" o:title=""/>
          </v:shape>
        </w:pict>
      </w: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5871C9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X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.Физминутка.</w:t>
      </w: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4961C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“Не плачь, куколка моя”</w:t>
      </w:r>
    </w:p>
    <w:p w:rsidR="001C40D4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  <w:sectPr w:rsidR="001C40D4" w:rsidSect="005871C9">
          <w:type w:val="continuous"/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Не плачь, куколка моя,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Остаешься ты одна.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Не могу с тобой играть,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Нужно мне перестирать: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Твои платья и носки,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твои юбки и чулки,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Свитер, варежки, жакет,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Шапочку, цветной берет.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Я налью воды чуток,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 таз насыплю порошок.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Пену снежную взобью,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Постираю и пойду.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Пока светит солнышко,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Натяну веревочку.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 ней одежду прикреплю,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Ветерком все просушу.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Утюгом туда-сюда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Белье быстро глажу я.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Поработали вдвоем,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А теперь и отдохнем.</w:t>
      </w:r>
    </w:p>
    <w:p w:rsidR="001C40D4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  <w:sectPr w:rsidR="001C40D4" w:rsidSect="004961CD">
          <w:type w:val="continuous"/>
          <w:pgSz w:w="11906" w:h="16838"/>
          <w:pgMar w:top="1134" w:right="566" w:bottom="1134" w:left="1701" w:header="708" w:footer="708" w:gutter="0"/>
          <w:cols w:num="2" w:space="708"/>
          <w:docGrid w:linePitch="360"/>
        </w:sectPr>
      </w:pP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</w:p>
    <w:p w:rsidR="001C40D4" w:rsidRPr="004961CD" w:rsidRDefault="001C40D4" w:rsidP="004961CD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(на первые четыре строч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ки имитировать укачивание куклы,</w:t>
      </w: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з</w:t>
      </w:r>
      <w:r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атем загибать поочередно пальцы,</w:t>
      </w:r>
      <w:r w:rsidRPr="004961C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далее имитировать движения, описанные в стихотворении. на последние строчки положить ладони на стол или на колени)</w:t>
      </w:r>
    </w:p>
    <w:p w:rsidR="001C40D4" w:rsidRPr="007C59BD" w:rsidRDefault="001C40D4" w:rsidP="005871C9">
      <w:pPr>
        <w:widowControl w:val="0"/>
        <w:spacing w:after="0" w:line="240" w:lineRule="auto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 xml:space="preserve">ХI. Составление описательного рассказа с использованием схемы. 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Как у наших у ворот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Чудо – дерево растет.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Ни цветочки на нем, 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Ни листочки на нем,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А чулки да башмаки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Словно яблоки!</w:t>
      </w:r>
    </w:p>
    <w:p w:rsidR="001C40D4" w:rsidRPr="00554CA9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Ребята, посмотрите какие чудеса - на дереве одежда выросла!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C40D4" w:rsidRPr="007C59BD" w:rsidRDefault="001C40D4" w:rsidP="00FF5D12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2749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_x0000_i1043" type="#_x0000_t75" style="width:228.75pt;height:320.25pt;mso-position-horizontal-relative:char;mso-position-vertical-relative:line">
            <v:imagedata r:id="rId23" o:title=""/>
          </v:shape>
        </w:pict>
      </w:r>
    </w:p>
    <w:p w:rsidR="001C40D4" w:rsidRPr="007C59BD" w:rsidRDefault="001C40D4" w:rsidP="007C59BD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Я предлагаю Вам составить рассказ об этих предметах одежды, а поможет нам в этом схематичный план.</w:t>
      </w:r>
      <w:r w:rsidRPr="007C59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r w:rsidRPr="00227491">
        <w:rPr>
          <w:noProof/>
          <w:sz w:val="24"/>
          <w:szCs w:val="24"/>
          <w:lang w:eastAsia="ru-RU"/>
        </w:rPr>
        <w:pict>
          <v:shape id="_x0000_i1044" type="#_x0000_t75" style="width:381pt;height:253.5pt;mso-position-horizontal-relative:char;mso-position-vertical-relative:line">
            <v:imagedata r:id="rId24" o:title=""/>
          </v:shape>
        </w:pic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Разбор плана: 1.Что это?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      2.Это одежда, обувь или головной убор?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      3.Из каких частей состоит предмет?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      4.Из какого материала сделан?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      5.В какое время года его носят?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 xml:space="preserve">                          6.Кто его надевает?</w:t>
      </w:r>
    </w:p>
    <w:p w:rsidR="001C40D4" w:rsidRPr="007C59BD" w:rsidRDefault="001C40D4" w:rsidP="00945CED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napToGrid w:val="0"/>
          <w:sz w:val="28"/>
          <w:szCs w:val="28"/>
          <w:lang w:eastAsia="ru-RU"/>
        </w:rPr>
        <w:t>Например: Это кофта. Кофта – это предмет одежды. У кофты есть полочка, спинка, два рукава, воротник, карман, пуговицы. Кофта связана из шерсти, значит она шерстяная. Это демисезонная кофта. Она детская.</w:t>
      </w:r>
    </w:p>
    <w:p w:rsidR="001C40D4" w:rsidRPr="007C59BD" w:rsidRDefault="001C40D4" w:rsidP="00ED073A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40D4" w:rsidRPr="007C59BD" w:rsidRDefault="001C40D4" w:rsidP="00A32C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ХII. </w:t>
      </w:r>
      <w:r w:rsidRPr="007C59BD">
        <w:rPr>
          <w:rFonts w:ascii="Times New Roman" w:hAnsi="Times New Roman" w:cs="Times New Roman"/>
          <w:b/>
          <w:bCs/>
          <w:snapToGrid w:val="0"/>
          <w:sz w:val="28"/>
          <w:szCs w:val="28"/>
          <w:lang w:eastAsia="ru-RU"/>
        </w:rPr>
        <w:t>Решение логических рядов.</w:t>
      </w:r>
      <w:r w:rsidRPr="007C59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(Приложение № 6) </w:t>
      </w:r>
    </w:p>
    <w:p w:rsidR="001C40D4" w:rsidRPr="007C59BD" w:rsidRDefault="001C40D4" w:rsidP="00A32C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40D4" w:rsidRPr="007C59BD" w:rsidRDefault="001C40D4" w:rsidP="00A32C8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Платье-кофта-шапка             тапочки-сапоги-туфли</w:t>
      </w:r>
    </w:p>
    <w:p w:rsidR="001C40D4" w:rsidRPr="007C59BD" w:rsidRDefault="001C40D4" w:rsidP="00A32C8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Шапка-платье-кофта             туфли-тапочки-сапоги</w:t>
      </w:r>
    </w:p>
    <w:p w:rsidR="001C40D4" w:rsidRPr="007C59BD" w:rsidRDefault="001C40D4" w:rsidP="00A32C8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Кофта-шапка-платье             сапоги-туфли-тапочки</w:t>
      </w:r>
    </w:p>
    <w:p w:rsidR="001C40D4" w:rsidRPr="007C59BD" w:rsidRDefault="001C40D4" w:rsidP="00ED073A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40D4" w:rsidRPr="007C59BD" w:rsidRDefault="001C40D4" w:rsidP="00ED073A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227491">
        <w:rPr>
          <w:noProof/>
          <w:sz w:val="24"/>
          <w:szCs w:val="24"/>
          <w:lang w:eastAsia="ru-RU"/>
        </w:rPr>
        <w:pict>
          <v:shape id="_x0000_i1045" type="#_x0000_t75" alt="IMG_0546" style="width:335.25pt;height:317.25pt;visibility:visible">
            <v:imagedata r:id="rId25" o:title=""/>
          </v:shape>
        </w:pict>
      </w:r>
    </w:p>
    <w:p w:rsidR="001C40D4" w:rsidRPr="007C59BD" w:rsidRDefault="001C40D4" w:rsidP="005871C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1C40D4" w:rsidRPr="007C59BD" w:rsidRDefault="001C40D4" w:rsidP="005871C9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ХШ. Работа по индивидуальным карточкам. (Приложение №7) Музыкальное фоновое сопровождение «Звуки природы». </w:t>
      </w:r>
    </w:p>
    <w:p w:rsidR="001C40D4" w:rsidRPr="007C59BD" w:rsidRDefault="001C40D4" w:rsidP="00FF09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C59BD">
        <w:rPr>
          <w:rFonts w:ascii="Times New Roman" w:hAnsi="Times New Roman" w:cs="Times New Roman"/>
          <w:sz w:val="28"/>
          <w:szCs w:val="28"/>
          <w:lang w:eastAsia="ru-RU"/>
        </w:rPr>
        <w:t>Дорисуй  и раскрась шапки так, чтобы они стали одинаковыми.</w:t>
      </w:r>
    </w:p>
    <w:p w:rsidR="001C40D4" w:rsidRPr="007C59BD" w:rsidRDefault="001C40D4" w:rsidP="00A32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40D4" w:rsidRPr="00FF5D12" w:rsidRDefault="001C40D4" w:rsidP="00A32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2749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6" type="#_x0000_t75" style="width:214.5pt;height:238.5pt;visibility:visible">
            <v:imagedata r:id="rId26" o:title=""/>
          </v:shape>
        </w:pict>
      </w:r>
      <w:r w:rsidRPr="00FF5D1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22749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7" type="#_x0000_t75" style="width:214.5pt;height:238.5pt;visibility:visible">
            <v:imagedata r:id="rId27" o:title=""/>
          </v:shape>
        </w:pict>
      </w:r>
    </w:p>
    <w:p w:rsidR="001C40D4" w:rsidRPr="004961CD" w:rsidRDefault="001C40D4" w:rsidP="00FF09C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</w:t>
      </w:r>
      <w:r w:rsidRPr="004961CD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4961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961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961C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 занятия. Взаимооценка.</w:t>
      </w:r>
    </w:p>
    <w:p w:rsidR="001C40D4" w:rsidRPr="004961CD" w:rsidRDefault="001C40D4" w:rsidP="00945CED">
      <w:pPr>
        <w:tabs>
          <w:tab w:val="left" w:pos="927"/>
        </w:tabs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z w:val="28"/>
          <w:szCs w:val="28"/>
          <w:lang w:eastAsia="ru-RU"/>
        </w:rPr>
        <w:tab/>
        <w:t>Чем мы сегодня занимались? Что понравилось? Кто работал лучше?</w:t>
      </w:r>
    </w:p>
    <w:p w:rsidR="001C40D4" w:rsidRPr="004961CD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961CD">
        <w:rPr>
          <w:rFonts w:ascii="Times New Roman" w:hAnsi="Times New Roman" w:cs="Times New Roman"/>
          <w:sz w:val="28"/>
          <w:szCs w:val="28"/>
          <w:lang w:eastAsia="ru-RU"/>
        </w:rPr>
        <w:t>Какие новые слова узнали? Вспомним цепочку родственных слов.</w:t>
      </w:r>
    </w:p>
    <w:p w:rsidR="001C40D4" w:rsidRPr="004961CD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40D4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40D4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Использованная литература:</w:t>
      </w:r>
    </w:p>
    <w:p w:rsidR="001C40D4" w:rsidRDefault="001C40D4" w:rsidP="0096479E">
      <w:pPr>
        <w:numPr>
          <w:ilvl w:val="0"/>
          <w:numId w:val="4"/>
        </w:num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79E">
        <w:rPr>
          <w:rFonts w:ascii="Times New Roman" w:hAnsi="Times New Roman" w:cs="Times New Roman"/>
          <w:sz w:val="28"/>
          <w:szCs w:val="28"/>
          <w:lang w:eastAsia="ru-RU"/>
        </w:rPr>
        <w:t xml:space="preserve">Васильева </w:t>
      </w:r>
      <w:r w:rsidRPr="0096479E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96479E">
        <w:rPr>
          <w:rFonts w:ascii="Times New Roman" w:hAnsi="Times New Roman" w:cs="Times New Roman"/>
          <w:sz w:val="28"/>
          <w:szCs w:val="28"/>
          <w:lang w:eastAsia="ru-RU"/>
        </w:rPr>
        <w:t>.А.,.Мирясова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В.И Тематический словарь в картинках: Мир человека: Одежда. Обувь. Головные уборы. (Программа «Я – человек). М.: Школьная Пресса, 2005 г.</w:t>
      </w:r>
    </w:p>
    <w:p w:rsidR="001C40D4" w:rsidRPr="0096479E" w:rsidRDefault="001C40D4" w:rsidP="0096479E">
      <w:pPr>
        <w:numPr>
          <w:ilvl w:val="0"/>
          <w:numId w:val="4"/>
        </w:num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79E">
        <w:rPr>
          <w:rFonts w:ascii="Times New Roman" w:hAnsi="Times New Roman" w:cs="Times New Roman"/>
          <w:sz w:val="28"/>
          <w:szCs w:val="28"/>
          <w:lang w:eastAsia="ru-RU"/>
        </w:rPr>
        <w:t>Курдвановская Н.В.Планирование работы логопеда с детьми 5-7 лет. Творческий центр «Сфера», Москва, 2007 г.</w:t>
      </w:r>
    </w:p>
    <w:p w:rsidR="001C40D4" w:rsidRDefault="001C40D4" w:rsidP="004E3C73">
      <w:pPr>
        <w:numPr>
          <w:ilvl w:val="0"/>
          <w:numId w:val="4"/>
        </w:num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Пожиленко Е.А. Артикуляционная гимнастика. Методические рекомендации по развитию моторики, дыхания и голоса у детей дошкольного возраста. «Каро», С.-Петербург, 2004 г.</w:t>
      </w:r>
    </w:p>
    <w:p w:rsidR="001C40D4" w:rsidRPr="0096479E" w:rsidRDefault="001C40D4" w:rsidP="0096479E">
      <w:pPr>
        <w:numPr>
          <w:ilvl w:val="0"/>
          <w:numId w:val="4"/>
        </w:num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6479E">
        <w:rPr>
          <w:rFonts w:ascii="Times New Roman" w:hAnsi="Times New Roman" w:cs="Times New Roman"/>
          <w:sz w:val="28"/>
          <w:szCs w:val="28"/>
          <w:lang w:eastAsia="ru-RU"/>
        </w:rPr>
        <w:t>Подрезова Т.И. Материал к занятиям по развитию речи - Одежда. Обувь. Головные уборы. «Айрис Пресс», Москва, 2007 г.</w:t>
      </w:r>
    </w:p>
    <w:p w:rsidR="001C40D4" w:rsidRPr="0096479E" w:rsidRDefault="001C40D4" w:rsidP="004E3C73">
      <w:pPr>
        <w:numPr>
          <w:ilvl w:val="0"/>
          <w:numId w:val="4"/>
        </w:num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Ткаченко </w:t>
      </w:r>
      <w:r w:rsidRPr="0096479E">
        <w:rPr>
          <w:rFonts w:ascii="Times New Roman" w:hAnsi="Times New Roman" w:cs="Times New Roman"/>
          <w:sz w:val="28"/>
          <w:szCs w:val="28"/>
          <w:lang w:eastAsia="ru-RU"/>
        </w:rPr>
        <w:t>Т.А. Если дошкольник плохо говорит. Издательство «Акцидент», С.-Петербург, 1997 г.</w:t>
      </w:r>
    </w:p>
    <w:p w:rsidR="001C40D4" w:rsidRPr="004961CD" w:rsidRDefault="001C40D4" w:rsidP="004E3C73">
      <w:pPr>
        <w:numPr>
          <w:ilvl w:val="0"/>
          <w:numId w:val="4"/>
        </w:num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Сайты: МААМ.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nsportal</w:t>
      </w:r>
      <w:r w:rsidRPr="004E3C7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  <w:r w:rsidRPr="004E3C73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logorina</w:t>
      </w:r>
      <w:r w:rsidRPr="004E3C7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blogspot</w:t>
      </w:r>
      <w:r w:rsidRPr="004E3C7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Pr="004E3C7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solnet</w:t>
      </w:r>
      <w:r w:rsidRPr="004E3C7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ru</w:t>
      </w:r>
    </w:p>
    <w:p w:rsidR="001C40D4" w:rsidRPr="004961CD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40D4" w:rsidRPr="00945CED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Pr="00945CED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Pr="00945CED" w:rsidRDefault="001C40D4" w:rsidP="00945CED">
      <w:pPr>
        <w:tabs>
          <w:tab w:val="left" w:pos="92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Default="001C40D4" w:rsidP="002F37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Pr="001879AB" w:rsidRDefault="001C40D4" w:rsidP="002F37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C40D4" w:rsidRPr="001879AB" w:rsidRDefault="001C40D4" w:rsidP="002F375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C40D4" w:rsidRDefault="001C40D4" w:rsidP="002F37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Default="001C40D4" w:rsidP="002F37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Default="001C40D4" w:rsidP="002F37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Default="001C40D4" w:rsidP="002F37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Default="001C40D4" w:rsidP="002F37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C40D4" w:rsidRDefault="001C40D4" w:rsidP="002F375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1C40D4" w:rsidSect="005871C9">
      <w:type w:val="continuous"/>
      <w:pgSz w:w="11906" w:h="16838"/>
      <w:pgMar w:top="1134" w:right="566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F62F3D2"/>
    <w:lvl w:ilvl="0">
      <w:numFmt w:val="bullet"/>
      <w:lvlText w:val="*"/>
      <w:lvlJc w:val="left"/>
    </w:lvl>
  </w:abstractNum>
  <w:abstractNum w:abstractNumId="1">
    <w:nsid w:val="30160972"/>
    <w:multiLevelType w:val="multilevel"/>
    <w:tmpl w:val="05E22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A5A5A"/>
    <w:multiLevelType w:val="multilevel"/>
    <w:tmpl w:val="CB50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556D0E8B"/>
    <w:multiLevelType w:val="hybridMultilevel"/>
    <w:tmpl w:val="05E22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D75B8D"/>
    <w:multiLevelType w:val="multilevel"/>
    <w:tmpl w:val="1818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2"/>
  </w:num>
  <w:num w:numId="2">
    <w:abstractNumId w:val="4"/>
  </w:num>
  <w:num w:numId="3">
    <w:abstractNumId w:val="0"/>
    <w:lvlOverride w:ilvl="0">
      <w:lvl w:ilvl="0">
        <w:numFmt w:val="bullet"/>
        <w:lvlText w:val="—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4">
    <w:abstractNumId w:val="3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5CED"/>
    <w:rsid w:val="00052601"/>
    <w:rsid w:val="000951A6"/>
    <w:rsid w:val="000D6EBE"/>
    <w:rsid w:val="00102DA2"/>
    <w:rsid w:val="001342AE"/>
    <w:rsid w:val="001879AB"/>
    <w:rsid w:val="001944F3"/>
    <w:rsid w:val="001C15E6"/>
    <w:rsid w:val="001C40D4"/>
    <w:rsid w:val="001E1BE8"/>
    <w:rsid w:val="00227491"/>
    <w:rsid w:val="002934C9"/>
    <w:rsid w:val="002A66F7"/>
    <w:rsid w:val="002C40C7"/>
    <w:rsid w:val="002E742A"/>
    <w:rsid w:val="002F375D"/>
    <w:rsid w:val="002F7205"/>
    <w:rsid w:val="00303883"/>
    <w:rsid w:val="00305C97"/>
    <w:rsid w:val="00332768"/>
    <w:rsid w:val="00334CEF"/>
    <w:rsid w:val="00337F0B"/>
    <w:rsid w:val="00352051"/>
    <w:rsid w:val="00367753"/>
    <w:rsid w:val="00405C78"/>
    <w:rsid w:val="004961CD"/>
    <w:rsid w:val="004E3C73"/>
    <w:rsid w:val="005238E5"/>
    <w:rsid w:val="00554CA9"/>
    <w:rsid w:val="00585971"/>
    <w:rsid w:val="005871C9"/>
    <w:rsid w:val="005E23A4"/>
    <w:rsid w:val="006372AA"/>
    <w:rsid w:val="006719B7"/>
    <w:rsid w:val="00782818"/>
    <w:rsid w:val="007C3CD9"/>
    <w:rsid w:val="007C59BD"/>
    <w:rsid w:val="00854C63"/>
    <w:rsid w:val="00945CED"/>
    <w:rsid w:val="0096479E"/>
    <w:rsid w:val="00A32C88"/>
    <w:rsid w:val="00A44551"/>
    <w:rsid w:val="00AE16A5"/>
    <w:rsid w:val="00B12EBC"/>
    <w:rsid w:val="00B2267B"/>
    <w:rsid w:val="00B42429"/>
    <w:rsid w:val="00BF1AB5"/>
    <w:rsid w:val="00C34851"/>
    <w:rsid w:val="00CC58CA"/>
    <w:rsid w:val="00D076E9"/>
    <w:rsid w:val="00D4427A"/>
    <w:rsid w:val="00D75B1C"/>
    <w:rsid w:val="00DA3C92"/>
    <w:rsid w:val="00DF4881"/>
    <w:rsid w:val="00E1201F"/>
    <w:rsid w:val="00EB2A17"/>
    <w:rsid w:val="00EC44B0"/>
    <w:rsid w:val="00ED073A"/>
    <w:rsid w:val="00F01597"/>
    <w:rsid w:val="00F563DD"/>
    <w:rsid w:val="00F67A9B"/>
    <w:rsid w:val="00F7593A"/>
    <w:rsid w:val="00F93909"/>
    <w:rsid w:val="00FF09C3"/>
    <w:rsid w:val="00FF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6A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85971"/>
    <w:pPr>
      <w:ind w:left="720"/>
    </w:pPr>
  </w:style>
  <w:style w:type="character" w:customStyle="1" w:styleId="apple-converted-space">
    <w:name w:val="apple-converted-space"/>
    <w:basedOn w:val="DefaultParagraphFont"/>
    <w:uiPriority w:val="99"/>
    <w:rsid w:val="001944F3"/>
  </w:style>
  <w:style w:type="paragraph" w:styleId="BalloonText">
    <w:name w:val="Balloon Text"/>
    <w:basedOn w:val="Normal"/>
    <w:link w:val="BalloonTextChar"/>
    <w:uiPriority w:val="99"/>
    <w:semiHidden/>
    <w:rsid w:val="00FF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88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509</TotalTime>
  <Pages>16</Pages>
  <Words>1589</Words>
  <Characters>9058</Characters>
  <Application>Microsoft Office Outlook</Application>
  <DocSecurity>0</DocSecurity>
  <Lines>0</Lines>
  <Paragraphs>0</Paragraphs>
  <ScaleCrop>false</ScaleCrop>
  <Company>Home Studio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МДОУ</cp:lastModifiedBy>
  <cp:revision>25</cp:revision>
  <dcterms:created xsi:type="dcterms:W3CDTF">2012-09-24T18:00:00Z</dcterms:created>
  <dcterms:modified xsi:type="dcterms:W3CDTF">2012-10-30T08:27:00Z</dcterms:modified>
</cp:coreProperties>
</file>