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E16" w:rsidRDefault="00CD7E16" w:rsidP="00CD7E16">
      <w:pPr>
        <w:tabs>
          <w:tab w:val="left" w:pos="3675"/>
        </w:tabs>
        <w:ind w:left="-709"/>
        <w:rPr>
          <w:sz w:val="28"/>
          <w:szCs w:val="28"/>
        </w:rPr>
      </w:pPr>
      <w:r w:rsidRPr="00CD7E1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27.25pt;height:744.75pt">
            <v:imagedata r:id="rId6" o:title="Титульный лист программы"/>
          </v:shape>
        </w:pict>
      </w:r>
    </w:p>
    <w:p w:rsidR="008D3BC1" w:rsidRDefault="008D3BC1" w:rsidP="00CD7E16">
      <w:pPr>
        <w:jc w:val="center"/>
        <w:rPr>
          <w:rStyle w:val="FontStyle103"/>
          <w:b/>
          <w:szCs w:val="26"/>
        </w:rPr>
      </w:pPr>
      <w:bookmarkStart w:id="0" w:name="_GoBack"/>
      <w:bookmarkEnd w:id="0"/>
      <w:r>
        <w:rPr>
          <w:rStyle w:val="FontStyle103"/>
          <w:b/>
          <w:szCs w:val="26"/>
        </w:rPr>
        <w:lastRenderedPageBreak/>
        <w:t xml:space="preserve">Раздел </w:t>
      </w:r>
      <w:proofErr w:type="gramStart"/>
      <w:r>
        <w:rPr>
          <w:rStyle w:val="FontStyle103"/>
          <w:b/>
          <w:szCs w:val="26"/>
        </w:rPr>
        <w:t>1  «</w:t>
      </w:r>
      <w:proofErr w:type="gramEnd"/>
      <w:r>
        <w:rPr>
          <w:rStyle w:val="FontStyle103"/>
          <w:b/>
          <w:szCs w:val="26"/>
        </w:rPr>
        <w:t>Комплекс основных характеристик образования: объем, содержание, планируемые результаты »</w:t>
      </w:r>
    </w:p>
    <w:p w:rsidR="008D3BC1" w:rsidRDefault="008D3BC1" w:rsidP="00520CAB">
      <w:pPr>
        <w:pStyle w:val="Style17"/>
        <w:widowControl/>
        <w:tabs>
          <w:tab w:val="left" w:pos="1416"/>
        </w:tabs>
        <w:spacing w:line="276" w:lineRule="auto"/>
        <w:jc w:val="center"/>
        <w:rPr>
          <w:rStyle w:val="FontStyle103"/>
          <w:szCs w:val="26"/>
        </w:rPr>
      </w:pPr>
      <w:r>
        <w:rPr>
          <w:rStyle w:val="FontStyle103"/>
          <w:b/>
          <w:szCs w:val="26"/>
        </w:rPr>
        <w:t>1.</w:t>
      </w:r>
      <w:proofErr w:type="gramStart"/>
      <w:r>
        <w:rPr>
          <w:rStyle w:val="FontStyle103"/>
          <w:b/>
          <w:szCs w:val="26"/>
        </w:rPr>
        <w:t>1.Пояснительная</w:t>
      </w:r>
      <w:proofErr w:type="gramEnd"/>
      <w:r>
        <w:rPr>
          <w:rStyle w:val="FontStyle103"/>
          <w:b/>
          <w:szCs w:val="26"/>
        </w:rPr>
        <w:t xml:space="preserve"> записка</w:t>
      </w:r>
    </w:p>
    <w:p w:rsidR="008D3BC1" w:rsidRPr="00F62DA3" w:rsidRDefault="008D3BC1" w:rsidP="00B52DC0">
      <w:pPr>
        <w:jc w:val="center"/>
        <w:rPr>
          <w:rFonts w:ascii="Times New Roman" w:hAnsi="Times New Roman"/>
          <w:sz w:val="24"/>
          <w:szCs w:val="24"/>
        </w:rPr>
      </w:pPr>
    </w:p>
    <w:p w:rsidR="008D3BC1" w:rsidRDefault="008D3BC1" w:rsidP="00B52DC0">
      <w:pPr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b/>
          <w:sz w:val="24"/>
          <w:szCs w:val="24"/>
        </w:rPr>
        <w:t xml:space="preserve"> Техническая направленность программы "Перспектива"</w:t>
      </w:r>
      <w:r w:rsidRPr="00F62DA3">
        <w:rPr>
          <w:rFonts w:ascii="Times New Roman" w:hAnsi="Times New Roman"/>
          <w:sz w:val="24"/>
          <w:szCs w:val="24"/>
        </w:rPr>
        <w:t xml:space="preserve"> обусловлена спецификой работы с цифровыми зеркальными и </w:t>
      </w:r>
      <w:proofErr w:type="spellStart"/>
      <w:r w:rsidRPr="00F62DA3">
        <w:rPr>
          <w:rFonts w:ascii="Times New Roman" w:hAnsi="Times New Roman"/>
          <w:sz w:val="24"/>
          <w:szCs w:val="24"/>
        </w:rPr>
        <w:t>беззеркальными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 фотокамерами, сопоставлять и правильно выстраивать параметры выдержки, диафрагмы и светочувствительности с условиями освещения. Работой с программными редакторами и специализированными приложениями для обработки фотографий.</w:t>
      </w:r>
    </w:p>
    <w:p w:rsidR="008D3BC1" w:rsidRPr="00F62DA3" w:rsidRDefault="008D3BC1" w:rsidP="00B52DC0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7E5A4D">
        <w:rPr>
          <w:rFonts w:ascii="Times New Roman" w:hAnsi="Times New Roman"/>
          <w:b/>
          <w:sz w:val="24"/>
          <w:szCs w:val="24"/>
        </w:rPr>
        <w:t>Программа  является</w:t>
      </w:r>
      <w:proofErr w:type="gramEnd"/>
      <w:r w:rsidRPr="007E5A4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авторской. </w:t>
      </w:r>
      <w:r w:rsidRPr="005E5562">
        <w:rPr>
          <w:rFonts w:ascii="Times New Roman" w:hAnsi="Times New Roman"/>
          <w:sz w:val="24"/>
          <w:szCs w:val="24"/>
        </w:rPr>
        <w:t>При ее разработке использовались</w:t>
      </w:r>
      <w:r>
        <w:rPr>
          <w:rFonts w:ascii="Times New Roman" w:hAnsi="Times New Roman"/>
          <w:sz w:val="24"/>
          <w:szCs w:val="24"/>
        </w:rPr>
        <w:t xml:space="preserve"> видео уроки </w:t>
      </w:r>
      <w:proofErr w:type="spellStart"/>
      <w:r>
        <w:rPr>
          <w:rFonts w:ascii="Times New Roman" w:hAnsi="Times New Roman"/>
          <w:sz w:val="24"/>
          <w:szCs w:val="24"/>
        </w:rPr>
        <w:t>фэшн</w:t>
      </w:r>
      <w:proofErr w:type="spellEnd"/>
      <w:r>
        <w:rPr>
          <w:rFonts w:ascii="Times New Roman" w:hAnsi="Times New Roman"/>
          <w:sz w:val="24"/>
          <w:szCs w:val="24"/>
        </w:rPr>
        <w:t xml:space="preserve"> и портретного фотографа Олега Зотова. Комплекс занятий с импульсным светом от производителя техники </w:t>
      </w:r>
      <w:proofErr w:type="spellStart"/>
      <w:r>
        <w:rPr>
          <w:rFonts w:ascii="Times New Roman" w:hAnsi="Times New Roman"/>
          <w:sz w:val="24"/>
          <w:szCs w:val="24"/>
        </w:rPr>
        <w:t>Бронколор</w:t>
      </w:r>
      <w:proofErr w:type="spellEnd"/>
      <w:r>
        <w:rPr>
          <w:rFonts w:ascii="Times New Roman" w:hAnsi="Times New Roman"/>
          <w:sz w:val="24"/>
          <w:szCs w:val="24"/>
        </w:rPr>
        <w:t xml:space="preserve">. Открытые занятия по предметной съёмке от Игоря Сахарова. Приёмы съёмки в студии и на локации от образовательного </w:t>
      </w:r>
      <w:proofErr w:type="spellStart"/>
      <w:r>
        <w:rPr>
          <w:rFonts w:ascii="Times New Roman" w:hAnsi="Times New Roman"/>
          <w:sz w:val="24"/>
          <w:szCs w:val="24"/>
        </w:rPr>
        <w:t>фотопортала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Adorama</w:t>
      </w:r>
      <w:proofErr w:type="spellEnd"/>
      <w:r w:rsidRPr="005E55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TV</w:t>
      </w:r>
      <w:r>
        <w:rPr>
          <w:rFonts w:ascii="Times New Roman" w:hAnsi="Times New Roman"/>
          <w:sz w:val="24"/>
          <w:szCs w:val="24"/>
        </w:rPr>
        <w:t xml:space="preserve">. Открытые занятия и мастер-классы на международной площадке </w:t>
      </w:r>
      <w:r>
        <w:rPr>
          <w:rFonts w:ascii="Times New Roman" w:hAnsi="Times New Roman"/>
          <w:sz w:val="24"/>
          <w:szCs w:val="24"/>
          <w:lang w:val="en-US"/>
        </w:rPr>
        <w:t>Creative</w:t>
      </w:r>
      <w:r w:rsidRPr="005E556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Viev</w:t>
      </w:r>
      <w:proofErr w:type="spellEnd"/>
      <w:r>
        <w:rPr>
          <w:rFonts w:ascii="Times New Roman" w:hAnsi="Times New Roman"/>
          <w:sz w:val="24"/>
          <w:szCs w:val="24"/>
        </w:rPr>
        <w:t xml:space="preserve">. Занятия по обработке изображений в </w:t>
      </w:r>
      <w:r>
        <w:rPr>
          <w:rFonts w:ascii="Times New Roman" w:hAnsi="Times New Roman"/>
          <w:sz w:val="24"/>
          <w:szCs w:val="24"/>
          <w:lang w:val="en-US"/>
        </w:rPr>
        <w:t>adobe</w:t>
      </w:r>
      <w:r w:rsidRPr="005E556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photoshop</w:t>
      </w:r>
      <w:proofErr w:type="spellEnd"/>
      <w:r w:rsidRPr="005E55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Валентина Братского. </w:t>
      </w:r>
      <w:proofErr w:type="spellStart"/>
      <w:r>
        <w:rPr>
          <w:rFonts w:ascii="Times New Roman" w:hAnsi="Times New Roman"/>
          <w:sz w:val="24"/>
          <w:szCs w:val="24"/>
        </w:rPr>
        <w:t>Мастерклассы</w:t>
      </w:r>
      <w:proofErr w:type="spellEnd"/>
      <w:r>
        <w:rPr>
          <w:rFonts w:ascii="Times New Roman" w:hAnsi="Times New Roman"/>
          <w:sz w:val="24"/>
          <w:szCs w:val="24"/>
        </w:rPr>
        <w:t xml:space="preserve"> по работе со студийным светом от фотографа Сергея Шаман в фотостудии №1 </w:t>
      </w:r>
      <w:proofErr w:type="spellStart"/>
      <w:r>
        <w:rPr>
          <w:rFonts w:ascii="Times New Roman" w:hAnsi="Times New Roman"/>
          <w:sz w:val="24"/>
          <w:szCs w:val="24"/>
        </w:rPr>
        <w:t>г.Краснодар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D3BC1" w:rsidRPr="00F62DA3" w:rsidRDefault="008D3BC1" w:rsidP="00E66658">
      <w:pPr>
        <w:pStyle w:val="Style19"/>
        <w:widowControl/>
        <w:spacing w:before="67" w:line="276" w:lineRule="auto"/>
        <w:ind w:firstLine="701"/>
        <w:rPr>
          <w:rStyle w:val="FontStyle103"/>
          <w:sz w:val="24"/>
        </w:rPr>
      </w:pPr>
      <w:r w:rsidRPr="00F62DA3">
        <w:rPr>
          <w:rStyle w:val="FontStyle103"/>
          <w:sz w:val="24"/>
        </w:rPr>
        <w:t>В настоящее время цели, содержание и условия реализации дополнительных общеобразовательных общеразвивающих программ представлены в следующих нормативных документах:</w:t>
      </w:r>
    </w:p>
    <w:p w:rsidR="008D3BC1" w:rsidRPr="00F62DA3" w:rsidRDefault="008D3BC1" w:rsidP="00E66658">
      <w:pPr>
        <w:pStyle w:val="Style17"/>
        <w:widowControl/>
        <w:numPr>
          <w:ilvl w:val="0"/>
          <w:numId w:val="3"/>
        </w:numPr>
        <w:tabs>
          <w:tab w:val="left" w:pos="1416"/>
        </w:tabs>
        <w:spacing w:line="276" w:lineRule="auto"/>
        <w:ind w:firstLine="567"/>
        <w:rPr>
          <w:rStyle w:val="FontStyle103"/>
          <w:sz w:val="24"/>
        </w:rPr>
      </w:pPr>
      <w:r w:rsidRPr="00F62DA3">
        <w:rPr>
          <w:rStyle w:val="FontStyle103"/>
          <w:sz w:val="24"/>
        </w:rPr>
        <w:t xml:space="preserve">Федеральный закон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F62DA3">
          <w:rPr>
            <w:rStyle w:val="FontStyle103"/>
            <w:sz w:val="24"/>
          </w:rPr>
          <w:t>2012 г</w:t>
        </w:r>
      </w:smartTag>
      <w:r w:rsidRPr="00F62DA3">
        <w:rPr>
          <w:rStyle w:val="FontStyle103"/>
          <w:sz w:val="24"/>
        </w:rPr>
        <w:t>. № 273-ФЗ «Об образовании в Российской Федерации» (Далее - ФЗ № 273).</w:t>
      </w:r>
    </w:p>
    <w:p w:rsidR="008D3BC1" w:rsidRPr="00F62DA3" w:rsidRDefault="008D3BC1" w:rsidP="00E66658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567"/>
        <w:jc w:val="both"/>
        <w:rPr>
          <w:rStyle w:val="FontStyle103"/>
          <w:sz w:val="24"/>
          <w:szCs w:val="24"/>
        </w:rPr>
      </w:pPr>
      <w:r w:rsidRPr="00F62DA3">
        <w:rPr>
          <w:rStyle w:val="FontStyle103"/>
          <w:sz w:val="24"/>
          <w:szCs w:val="24"/>
        </w:rPr>
        <w:t xml:space="preserve">Стратегия развития воспитания в Российской Федерации на период до 2025 года  (утверждена Распоряжением Правительства Российской Федерации от 29 мая </w:t>
      </w:r>
      <w:smartTag w:uri="urn:schemas-microsoft-com:office:smarttags" w:element="metricconverter">
        <w:smartTagPr>
          <w:attr w:name="ProductID" w:val="2015 г"/>
        </w:smartTagPr>
        <w:r w:rsidRPr="00F62DA3">
          <w:rPr>
            <w:rStyle w:val="FontStyle103"/>
            <w:sz w:val="24"/>
            <w:szCs w:val="24"/>
          </w:rPr>
          <w:t>2015 г</w:t>
        </w:r>
      </w:smartTag>
      <w:r w:rsidRPr="00F62DA3">
        <w:rPr>
          <w:rStyle w:val="FontStyle103"/>
          <w:sz w:val="24"/>
          <w:szCs w:val="24"/>
        </w:rPr>
        <w:t>. N 996-р).</w:t>
      </w:r>
    </w:p>
    <w:p w:rsidR="008D3BC1" w:rsidRPr="00F62DA3" w:rsidRDefault="008D3BC1" w:rsidP="00E66658">
      <w:pPr>
        <w:pStyle w:val="Style17"/>
        <w:widowControl/>
        <w:numPr>
          <w:ilvl w:val="0"/>
          <w:numId w:val="3"/>
        </w:numPr>
        <w:tabs>
          <w:tab w:val="left" w:pos="1416"/>
        </w:tabs>
        <w:spacing w:line="276" w:lineRule="auto"/>
        <w:rPr>
          <w:rStyle w:val="FontStyle103"/>
          <w:sz w:val="24"/>
        </w:rPr>
      </w:pPr>
      <w:r w:rsidRPr="00F62DA3">
        <w:rPr>
          <w:rStyle w:val="FontStyle103"/>
          <w:sz w:val="24"/>
        </w:rPr>
        <w:t xml:space="preserve">Концепция развития дополнительного образования детей, утвержденная распоряжением Правительства Российской Федерации от 4 сентября </w:t>
      </w:r>
      <w:smartTag w:uri="urn:schemas-microsoft-com:office:smarttags" w:element="metricconverter">
        <w:smartTagPr>
          <w:attr w:name="ProductID" w:val="2014 г"/>
        </w:smartTagPr>
        <w:r w:rsidRPr="00F62DA3">
          <w:rPr>
            <w:rStyle w:val="FontStyle103"/>
            <w:sz w:val="24"/>
          </w:rPr>
          <w:t>2014 г</w:t>
        </w:r>
      </w:smartTag>
      <w:r w:rsidRPr="00F62DA3">
        <w:rPr>
          <w:rStyle w:val="FontStyle103"/>
          <w:sz w:val="24"/>
        </w:rPr>
        <w:t>. № 1726-р (Далее - Концепция).</w:t>
      </w:r>
    </w:p>
    <w:p w:rsidR="008D3BC1" w:rsidRPr="00F62DA3" w:rsidRDefault="008D3BC1" w:rsidP="00E66658">
      <w:pPr>
        <w:pStyle w:val="Style17"/>
        <w:widowControl/>
        <w:numPr>
          <w:ilvl w:val="0"/>
          <w:numId w:val="3"/>
        </w:numPr>
        <w:tabs>
          <w:tab w:val="left" w:pos="1416"/>
        </w:tabs>
        <w:spacing w:line="276" w:lineRule="auto"/>
        <w:rPr>
          <w:rStyle w:val="FontStyle103"/>
          <w:sz w:val="24"/>
        </w:rPr>
      </w:pPr>
      <w:r w:rsidRPr="00F62DA3">
        <w:rPr>
          <w:rStyle w:val="FontStyle103"/>
          <w:sz w:val="24"/>
        </w:rPr>
        <w:t xml:space="preserve">Приказ Министерства образования и науки РФ от 29 августа </w:t>
      </w:r>
      <w:smartTag w:uri="urn:schemas-microsoft-com:office:smarttags" w:element="metricconverter">
        <w:smartTagPr>
          <w:attr w:name="ProductID" w:val="2013 г"/>
        </w:smartTagPr>
        <w:r w:rsidRPr="00F62DA3">
          <w:rPr>
            <w:rStyle w:val="FontStyle103"/>
            <w:sz w:val="24"/>
          </w:rPr>
          <w:t>2013 г</w:t>
        </w:r>
      </w:smartTag>
      <w:r w:rsidRPr="00F62DA3">
        <w:rPr>
          <w:rStyle w:val="FontStyle103"/>
          <w:sz w:val="24"/>
        </w:rPr>
        <w:t>. № 1008 «Об утверждении Порядка организации и осуществления образовательной деятельности по дополнительным общеобразовательным программам» (Далее - Приказ № 1008)</w:t>
      </w:r>
    </w:p>
    <w:p w:rsidR="008D3BC1" w:rsidRPr="00F62DA3" w:rsidRDefault="008D3BC1" w:rsidP="00E66658">
      <w:pPr>
        <w:pStyle w:val="Style17"/>
        <w:widowControl/>
        <w:numPr>
          <w:ilvl w:val="0"/>
          <w:numId w:val="4"/>
        </w:numPr>
        <w:tabs>
          <w:tab w:val="left" w:pos="1416"/>
        </w:tabs>
        <w:spacing w:line="276" w:lineRule="auto"/>
        <w:ind w:firstLine="710"/>
        <w:rPr>
          <w:rStyle w:val="FontStyle103"/>
          <w:sz w:val="24"/>
        </w:rPr>
      </w:pPr>
      <w:r w:rsidRPr="00F62DA3">
        <w:rPr>
          <w:rStyle w:val="FontStyle103"/>
          <w:sz w:val="24"/>
        </w:rPr>
        <w:t xml:space="preserve">Приказ Министерства образования и науки РФ от 9 января </w:t>
      </w:r>
      <w:smartTag w:uri="urn:schemas-microsoft-com:office:smarttags" w:element="metricconverter">
        <w:smartTagPr>
          <w:attr w:name="ProductID" w:val="2014 г"/>
        </w:smartTagPr>
        <w:r w:rsidRPr="00F62DA3">
          <w:rPr>
            <w:rStyle w:val="FontStyle103"/>
            <w:sz w:val="24"/>
          </w:rPr>
          <w:t>2014 г</w:t>
        </w:r>
      </w:smartTag>
      <w:r w:rsidRPr="00F62DA3">
        <w:rPr>
          <w:rStyle w:val="FontStyle103"/>
          <w:sz w:val="24"/>
        </w:rPr>
        <w:t>.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(Далее - Приказ № 2)</w:t>
      </w:r>
    </w:p>
    <w:p w:rsidR="008D3BC1" w:rsidRPr="00F62DA3" w:rsidRDefault="008D3BC1" w:rsidP="00E66658">
      <w:pPr>
        <w:pStyle w:val="Style17"/>
        <w:widowControl/>
        <w:numPr>
          <w:ilvl w:val="0"/>
          <w:numId w:val="4"/>
        </w:numPr>
        <w:tabs>
          <w:tab w:val="left" w:pos="1416"/>
        </w:tabs>
        <w:spacing w:line="276" w:lineRule="auto"/>
        <w:ind w:firstLine="710"/>
        <w:rPr>
          <w:rStyle w:val="FontStyle103"/>
          <w:sz w:val="24"/>
        </w:rPr>
      </w:pPr>
      <w:r w:rsidRPr="00F62DA3">
        <w:rPr>
          <w:rStyle w:val="FontStyle103"/>
          <w:sz w:val="24"/>
        </w:rPr>
        <w:t xml:space="preserve">Постановление Главного государственного санитарного врача Российской Федерации от 4 июля </w:t>
      </w:r>
      <w:smartTag w:uri="urn:schemas-microsoft-com:office:smarttags" w:element="metricconverter">
        <w:smartTagPr>
          <w:attr w:name="ProductID" w:val="2014 г"/>
        </w:smartTagPr>
        <w:r w:rsidRPr="00F62DA3">
          <w:rPr>
            <w:rStyle w:val="FontStyle103"/>
            <w:sz w:val="24"/>
          </w:rPr>
          <w:t>2014 г</w:t>
        </w:r>
      </w:smartTag>
      <w:r w:rsidRPr="00F62DA3">
        <w:rPr>
          <w:rStyle w:val="FontStyle103"/>
          <w:sz w:val="24"/>
        </w:rPr>
        <w:t>.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8D3BC1" w:rsidRPr="00F62DA3" w:rsidRDefault="008D3BC1" w:rsidP="00E66658">
      <w:pPr>
        <w:pStyle w:val="Style17"/>
        <w:widowControl/>
        <w:numPr>
          <w:ilvl w:val="0"/>
          <w:numId w:val="4"/>
        </w:numPr>
        <w:tabs>
          <w:tab w:val="left" w:pos="1416"/>
        </w:tabs>
        <w:spacing w:line="276" w:lineRule="auto"/>
        <w:ind w:firstLine="710"/>
        <w:rPr>
          <w:rStyle w:val="FontStyle103"/>
          <w:sz w:val="24"/>
        </w:rPr>
      </w:pPr>
      <w:r w:rsidRPr="00F62DA3">
        <w:rPr>
          <w:rStyle w:val="FontStyle103"/>
          <w:sz w:val="24"/>
        </w:rPr>
        <w:t xml:space="preserve">Краевые методические рекомендации по проектированию дополнительных общеобразовательных общеразвивающих программ, </w:t>
      </w:r>
      <w:smartTag w:uri="urn:schemas-microsoft-com:office:smarttags" w:element="metricconverter">
        <w:smartTagPr>
          <w:attr w:name="ProductID" w:val="2016 г"/>
        </w:smartTagPr>
        <w:r w:rsidRPr="00F62DA3">
          <w:rPr>
            <w:rStyle w:val="FontStyle103"/>
            <w:sz w:val="24"/>
          </w:rPr>
          <w:t>2016 г</w:t>
        </w:r>
      </w:smartTag>
      <w:r w:rsidRPr="00F62DA3">
        <w:rPr>
          <w:rStyle w:val="FontStyle103"/>
          <w:sz w:val="24"/>
        </w:rPr>
        <w:t>.</w:t>
      </w:r>
    </w:p>
    <w:p w:rsidR="008D3BC1" w:rsidRPr="00F62DA3" w:rsidRDefault="008D3BC1" w:rsidP="00E66658">
      <w:pPr>
        <w:pStyle w:val="Style17"/>
        <w:widowControl/>
        <w:numPr>
          <w:ilvl w:val="0"/>
          <w:numId w:val="4"/>
        </w:numPr>
        <w:tabs>
          <w:tab w:val="left" w:pos="1416"/>
        </w:tabs>
        <w:spacing w:line="276" w:lineRule="auto"/>
        <w:ind w:firstLine="710"/>
        <w:rPr>
          <w:rStyle w:val="FontStyle103"/>
          <w:sz w:val="24"/>
        </w:rPr>
      </w:pPr>
      <w:r w:rsidRPr="00F62DA3">
        <w:rPr>
          <w:rStyle w:val="FontStyle103"/>
          <w:sz w:val="24"/>
        </w:rPr>
        <w:lastRenderedPageBreak/>
        <w:t>Профессиональный стандарт «Педагог дополнительного образования</w:t>
      </w:r>
      <w:r>
        <w:rPr>
          <w:rStyle w:val="FontStyle103"/>
          <w:sz w:val="24"/>
        </w:rPr>
        <w:t xml:space="preserve"> детей и взрослых</w:t>
      </w:r>
      <w:r w:rsidRPr="00F62DA3">
        <w:rPr>
          <w:rStyle w:val="FontStyle103"/>
          <w:sz w:val="24"/>
        </w:rPr>
        <w:t>»</w:t>
      </w:r>
      <w:r>
        <w:rPr>
          <w:rStyle w:val="FontStyle103"/>
          <w:sz w:val="24"/>
        </w:rPr>
        <w:t>,</w:t>
      </w:r>
      <w:r w:rsidRPr="00F62DA3">
        <w:rPr>
          <w:rStyle w:val="FontStyle103"/>
          <w:sz w:val="24"/>
        </w:rPr>
        <w:t xml:space="preserve">  утвержденный приказом  Министерства труда и социальной защиты Российской Федерации от 8.09.2015 года № 613-н </w:t>
      </w:r>
    </w:p>
    <w:p w:rsidR="008D3BC1" w:rsidRPr="00F62DA3" w:rsidRDefault="008D3BC1" w:rsidP="00E66658">
      <w:pPr>
        <w:pStyle w:val="Style17"/>
        <w:widowControl/>
        <w:numPr>
          <w:ilvl w:val="0"/>
          <w:numId w:val="4"/>
        </w:numPr>
        <w:tabs>
          <w:tab w:val="left" w:pos="1416"/>
        </w:tabs>
        <w:spacing w:line="276" w:lineRule="auto"/>
        <w:ind w:firstLine="710"/>
      </w:pPr>
      <w:r w:rsidRPr="00F62DA3">
        <w:rPr>
          <w:rStyle w:val="FontStyle103"/>
          <w:sz w:val="24"/>
        </w:rPr>
        <w:t>Устав муниципального бюджетного учреждения дополнительного образования  муниципального образования Динской район «Центр творчества».</w:t>
      </w:r>
    </w:p>
    <w:p w:rsidR="008D3BC1" w:rsidRPr="00F62DA3" w:rsidRDefault="008D3BC1" w:rsidP="00B52DC0">
      <w:pPr>
        <w:jc w:val="both"/>
        <w:rPr>
          <w:rFonts w:ascii="Times New Roman" w:hAnsi="Times New Roman"/>
          <w:sz w:val="24"/>
          <w:szCs w:val="24"/>
        </w:rPr>
      </w:pPr>
    </w:p>
    <w:p w:rsidR="008D3BC1" w:rsidRPr="00F62DA3" w:rsidRDefault="008D3BC1" w:rsidP="00B52DC0">
      <w:pPr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b/>
          <w:sz w:val="24"/>
          <w:szCs w:val="24"/>
        </w:rPr>
        <w:t>Новизна</w:t>
      </w:r>
      <w:r w:rsidRPr="00F62DA3">
        <w:rPr>
          <w:rFonts w:ascii="Times New Roman" w:hAnsi="Times New Roman"/>
          <w:sz w:val="24"/>
          <w:szCs w:val="24"/>
        </w:rPr>
        <w:t xml:space="preserve"> программы заключается в изучении основ фотосъёмки с акцентом на понимание природы света и оперативной настройки параметров любой цифровой камеры под условия освещения, для получения качественных и грамо</w:t>
      </w:r>
      <w:r>
        <w:rPr>
          <w:rFonts w:ascii="Times New Roman" w:hAnsi="Times New Roman"/>
          <w:sz w:val="24"/>
          <w:szCs w:val="24"/>
        </w:rPr>
        <w:t>тных снимков в сочетании с грам</w:t>
      </w:r>
      <w:r w:rsidRPr="00F62DA3">
        <w:rPr>
          <w:rFonts w:ascii="Times New Roman" w:hAnsi="Times New Roman"/>
          <w:sz w:val="24"/>
          <w:szCs w:val="24"/>
        </w:rPr>
        <w:t xml:space="preserve">отной обработкой </w:t>
      </w:r>
      <w:proofErr w:type="spellStart"/>
      <w:r w:rsidRPr="00F62DA3">
        <w:rPr>
          <w:rFonts w:ascii="Times New Roman" w:hAnsi="Times New Roman"/>
          <w:sz w:val="24"/>
          <w:szCs w:val="24"/>
        </w:rPr>
        <w:t>цветокоррекцией</w:t>
      </w:r>
      <w:proofErr w:type="spellEnd"/>
      <w:r w:rsidRPr="00F62DA3">
        <w:rPr>
          <w:rFonts w:ascii="Times New Roman" w:hAnsi="Times New Roman"/>
          <w:sz w:val="24"/>
          <w:szCs w:val="24"/>
        </w:rPr>
        <w:t>, для получения художественных эффек</w:t>
      </w:r>
      <w:r>
        <w:rPr>
          <w:rFonts w:ascii="Times New Roman" w:hAnsi="Times New Roman"/>
          <w:sz w:val="24"/>
          <w:szCs w:val="24"/>
        </w:rPr>
        <w:t>тов и улучшения визуальной соста</w:t>
      </w:r>
      <w:r w:rsidRPr="00F62DA3">
        <w:rPr>
          <w:rFonts w:ascii="Times New Roman" w:hAnsi="Times New Roman"/>
          <w:sz w:val="24"/>
          <w:szCs w:val="24"/>
        </w:rPr>
        <w:t xml:space="preserve">вляющей изображений. </w:t>
      </w:r>
    </w:p>
    <w:p w:rsidR="008D3BC1" w:rsidRPr="00F62DA3" w:rsidRDefault="008D3BC1" w:rsidP="00B52DC0">
      <w:pPr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b/>
          <w:sz w:val="24"/>
          <w:szCs w:val="24"/>
        </w:rPr>
        <w:t xml:space="preserve"> Актуальность</w:t>
      </w:r>
      <w:r>
        <w:rPr>
          <w:rFonts w:ascii="Times New Roman" w:hAnsi="Times New Roman"/>
          <w:sz w:val="24"/>
          <w:szCs w:val="24"/>
        </w:rPr>
        <w:t xml:space="preserve"> программы "Перспектива</w:t>
      </w:r>
      <w:r w:rsidRPr="00F62DA3">
        <w:rPr>
          <w:rFonts w:ascii="Times New Roman" w:hAnsi="Times New Roman"/>
          <w:sz w:val="24"/>
          <w:szCs w:val="24"/>
        </w:rPr>
        <w:t>" состоит в том, что в ней реализованы все возможности и созданы условия для личностного развития учащихся, позитивной социализации. Также она помогает формировать и развивать творческие способности учащихся и их техническую грамотность не только в съёмке, но и в обработке полученных изображений.</w:t>
      </w:r>
    </w:p>
    <w:p w:rsidR="008D3BC1" w:rsidRDefault="008D3BC1" w:rsidP="00B52DC0">
      <w:pPr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b/>
          <w:sz w:val="24"/>
          <w:szCs w:val="24"/>
        </w:rPr>
        <w:t xml:space="preserve"> Педагогическая целесообразность</w:t>
      </w:r>
      <w:r w:rsidRPr="00F62DA3">
        <w:rPr>
          <w:rFonts w:ascii="Times New Roman" w:hAnsi="Times New Roman"/>
          <w:sz w:val="24"/>
          <w:szCs w:val="24"/>
        </w:rPr>
        <w:t>. В освоении программы учащимися предусмотрены не только лекционные и практические занятия по съёмке и обработке отснятого материала, но также занятия в форме деловой игры, когда, каждый учащийся на съёмочной площадке будет играть определённую роль (менеджер проекта, художник по свету, модель, визажист), также предусмотрены экскурсии, открытые занятия с приглашёнными профессионалами отрасли. Таким образом создается творческая среда, благоприятная для всестороннего изучения фотографии, как сложного технического процесса.</w:t>
      </w:r>
    </w:p>
    <w:p w:rsidR="008D3BC1" w:rsidRPr="00F62DA3" w:rsidRDefault="008D3BC1" w:rsidP="00B52D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F62DA3">
        <w:rPr>
          <w:rFonts w:ascii="Times New Roman" w:hAnsi="Times New Roman"/>
          <w:b/>
          <w:sz w:val="24"/>
          <w:szCs w:val="24"/>
        </w:rPr>
        <w:t>тличительная особенность</w:t>
      </w:r>
      <w:r w:rsidRPr="00F62DA3">
        <w:rPr>
          <w:rFonts w:ascii="Times New Roman" w:hAnsi="Times New Roman"/>
          <w:sz w:val="24"/>
          <w:szCs w:val="24"/>
        </w:rPr>
        <w:t xml:space="preserve"> программы заключаются в её комплексном характере. В других программах всё внимание учащихся сфокусировано либо на освоении технических навыков съёмки, либо формированию у учащихся особого художественного видения, либо дизайнерского подхода с акце</w:t>
      </w:r>
      <w:r>
        <w:rPr>
          <w:rFonts w:ascii="Times New Roman" w:hAnsi="Times New Roman"/>
          <w:sz w:val="24"/>
          <w:szCs w:val="24"/>
        </w:rPr>
        <w:t>нтом на обработку. А в программ</w:t>
      </w:r>
      <w:r w:rsidRPr="00F62DA3">
        <w:rPr>
          <w:rFonts w:ascii="Times New Roman" w:hAnsi="Times New Roman"/>
          <w:sz w:val="24"/>
          <w:szCs w:val="24"/>
        </w:rPr>
        <w:t xml:space="preserve">е “Перспектива” учитываются все аспекты равномерного роста компетентности учащихся. </w:t>
      </w:r>
    </w:p>
    <w:p w:rsidR="008D3BC1" w:rsidRDefault="008D3BC1" w:rsidP="00B52DC0">
      <w:pPr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b/>
          <w:sz w:val="24"/>
          <w:szCs w:val="24"/>
        </w:rPr>
        <w:t xml:space="preserve"> Адресат программы</w:t>
      </w:r>
      <w:r>
        <w:rPr>
          <w:rFonts w:ascii="Times New Roman" w:hAnsi="Times New Roman"/>
          <w:sz w:val="24"/>
          <w:szCs w:val="24"/>
        </w:rPr>
        <w:t xml:space="preserve"> - расс</w:t>
      </w:r>
      <w:r w:rsidRPr="00F62DA3">
        <w:rPr>
          <w:rFonts w:ascii="Times New Roman" w:hAnsi="Times New Roman"/>
          <w:sz w:val="24"/>
          <w:szCs w:val="24"/>
        </w:rPr>
        <w:t>читана на широкий круг учащихся в возрасте от 13 до 18 лет. Большая разница в возрасте призвана развить в учащихся принцип наставничества, развить их коммуникабельность и взаимопонимание. Учтены психологические особенности всех возрастных групп. Для освоения курса учащимся не требуется дорогостоящая профессиональная фототехника, достаточно простой камеры, домашнего компьютера. Для фотосессий используется свето</w:t>
      </w:r>
      <w:r>
        <w:rPr>
          <w:rFonts w:ascii="Times New Roman" w:hAnsi="Times New Roman"/>
          <w:sz w:val="24"/>
          <w:szCs w:val="24"/>
        </w:rPr>
        <w:t>вое оборудование и камеры.</w:t>
      </w:r>
      <w:r w:rsidRPr="00F62DA3">
        <w:rPr>
          <w:rFonts w:ascii="Times New Roman" w:hAnsi="Times New Roman"/>
          <w:sz w:val="24"/>
          <w:szCs w:val="24"/>
        </w:rPr>
        <w:t xml:space="preserve"> </w:t>
      </w:r>
    </w:p>
    <w:p w:rsidR="008D3BC1" w:rsidRPr="0082079F" w:rsidRDefault="008D3BC1" w:rsidP="00B52DC0">
      <w:pPr>
        <w:jc w:val="both"/>
        <w:rPr>
          <w:rFonts w:ascii="Times New Roman" w:hAnsi="Times New Roman"/>
          <w:b/>
          <w:sz w:val="24"/>
          <w:szCs w:val="24"/>
        </w:rPr>
      </w:pPr>
      <w:r w:rsidRPr="0082079F">
        <w:rPr>
          <w:rFonts w:ascii="Times New Roman" w:hAnsi="Times New Roman"/>
          <w:b/>
          <w:sz w:val="24"/>
          <w:szCs w:val="24"/>
        </w:rPr>
        <w:t>Объем и срок освоения программы</w:t>
      </w:r>
    </w:p>
    <w:p w:rsidR="008D3BC1" w:rsidRDefault="008D3B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Полный курс обучения по программе базового уровня -</w:t>
      </w:r>
      <w:r w:rsidRPr="00F62D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540 часов</w:t>
      </w:r>
      <w:r w:rsidRPr="00F62DA3">
        <w:rPr>
          <w:rFonts w:ascii="Times New Roman" w:hAnsi="Times New Roman"/>
          <w:sz w:val="24"/>
          <w:szCs w:val="24"/>
        </w:rPr>
        <w:t xml:space="preserve"> и продолжительность её составляет </w:t>
      </w:r>
      <w:r>
        <w:rPr>
          <w:rFonts w:ascii="Times New Roman" w:hAnsi="Times New Roman"/>
          <w:sz w:val="24"/>
          <w:szCs w:val="24"/>
        </w:rPr>
        <w:t>3 года</w:t>
      </w:r>
    </w:p>
    <w:p w:rsidR="008D3BC1" w:rsidRDefault="008D3BC1">
      <w:pPr>
        <w:rPr>
          <w:rFonts w:ascii="Times New Roman" w:hAnsi="Times New Roman"/>
          <w:sz w:val="24"/>
          <w:szCs w:val="24"/>
        </w:rPr>
      </w:pPr>
      <w:r w:rsidRPr="0082079F">
        <w:rPr>
          <w:rFonts w:ascii="Times New Roman" w:hAnsi="Times New Roman"/>
          <w:b/>
          <w:sz w:val="24"/>
          <w:szCs w:val="24"/>
        </w:rPr>
        <w:t>Форма обучения</w:t>
      </w:r>
      <w:r>
        <w:rPr>
          <w:rFonts w:ascii="Times New Roman" w:hAnsi="Times New Roman"/>
          <w:sz w:val="24"/>
          <w:szCs w:val="24"/>
        </w:rPr>
        <w:t xml:space="preserve"> – очная</w:t>
      </w:r>
    </w:p>
    <w:p w:rsidR="008D3BC1" w:rsidRDefault="008D3BC1">
      <w:pPr>
        <w:rPr>
          <w:rFonts w:ascii="Times New Roman" w:hAnsi="Times New Roman"/>
          <w:b/>
          <w:sz w:val="24"/>
          <w:szCs w:val="24"/>
        </w:rPr>
      </w:pPr>
    </w:p>
    <w:p w:rsidR="008D3BC1" w:rsidRPr="00806370" w:rsidRDefault="008D3BC1">
      <w:pPr>
        <w:rPr>
          <w:rFonts w:ascii="Times New Roman" w:hAnsi="Times New Roman"/>
          <w:b/>
          <w:sz w:val="24"/>
          <w:szCs w:val="24"/>
        </w:rPr>
      </w:pPr>
      <w:r w:rsidRPr="00806370">
        <w:rPr>
          <w:rFonts w:ascii="Times New Roman" w:hAnsi="Times New Roman"/>
          <w:b/>
          <w:sz w:val="24"/>
          <w:szCs w:val="24"/>
        </w:rPr>
        <w:lastRenderedPageBreak/>
        <w:t>Режим занятий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D3BC1" w:rsidRDefault="008D3BC1" w:rsidP="008063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1-ый год обучения -108 час.; в неделю 4 академических часа (2 раза в неделю по 2 часа)</w:t>
      </w:r>
    </w:p>
    <w:p w:rsidR="008D3BC1" w:rsidRDefault="008D3BC1" w:rsidP="008063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2-ой год обучения – 216 час.; в неделю 6 академических часов (3 раза в неделю по 2 часа);</w:t>
      </w:r>
    </w:p>
    <w:p w:rsidR="008D3BC1" w:rsidRPr="00F62DA3" w:rsidRDefault="008D3B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3-ий год обучения - 216 час.; в неделю 6 академических часов (3 раза в неделю по 2 часа).</w:t>
      </w:r>
    </w:p>
    <w:p w:rsidR="008D3BC1" w:rsidRPr="00EF4F9F" w:rsidRDefault="008D3BC1" w:rsidP="00EF4F9F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F4F9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Особенности организации </w:t>
      </w:r>
      <w:r w:rsidRPr="00EF4F9F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образовательного процесса. </w:t>
      </w:r>
      <w:r w:rsidRPr="00EF4F9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объединении могут быть сформированы группы учащихся одного возраста или разных возрастных категорий (разновозрастные группы) в возрасте 13-18 лет, являющиеся основным составом объединения. Состав группы постоянный. Наполняемость группы от 8 до 10 человек. Основной формой организации образовательного процесса является групповое занятие и работа в малых группах. Основной вид деятельности на занятиях – практическая работа. Виды занятий: практические занятия, выполнение самостоятельных творческих работ (фотосессий), выставки. </w:t>
      </w:r>
    </w:p>
    <w:p w:rsidR="008D3BC1" w:rsidRPr="00F43514" w:rsidRDefault="008D3BC1" w:rsidP="004B7B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Цель и задачи программы</w:t>
      </w:r>
    </w:p>
    <w:p w:rsidR="008D3BC1" w:rsidRPr="00F62DA3" w:rsidRDefault="008D3BC1" w:rsidP="008019B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F62DA3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0256">
        <w:rPr>
          <w:rFonts w:ascii="Times New Roman" w:hAnsi="Times New Roman"/>
          <w:b/>
          <w:sz w:val="24"/>
          <w:szCs w:val="24"/>
        </w:rPr>
        <w:t>программы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7B06">
        <w:rPr>
          <w:rFonts w:ascii="Times New Roman" w:hAnsi="Times New Roman"/>
          <w:b/>
          <w:sz w:val="24"/>
          <w:szCs w:val="24"/>
        </w:rPr>
        <w:t>1-го года обучения: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формирование у учащихся устойчивого</w:t>
      </w:r>
      <w:r w:rsidRPr="00F62DA3">
        <w:rPr>
          <w:rFonts w:ascii="Times New Roman" w:hAnsi="Times New Roman"/>
          <w:sz w:val="24"/>
          <w:szCs w:val="24"/>
        </w:rPr>
        <w:t xml:space="preserve"> интерес</w:t>
      </w:r>
      <w:r>
        <w:rPr>
          <w:rFonts w:ascii="Times New Roman" w:hAnsi="Times New Roman"/>
          <w:sz w:val="24"/>
          <w:szCs w:val="24"/>
        </w:rPr>
        <w:t>а</w:t>
      </w:r>
      <w:r w:rsidRPr="00F62DA3">
        <w:rPr>
          <w:rFonts w:ascii="Times New Roman" w:hAnsi="Times New Roman"/>
          <w:sz w:val="24"/>
          <w:szCs w:val="24"/>
        </w:rPr>
        <w:t xml:space="preserve"> к фотоискусству </w:t>
      </w:r>
      <w:r>
        <w:rPr>
          <w:rFonts w:ascii="Times New Roman" w:hAnsi="Times New Roman"/>
          <w:sz w:val="24"/>
          <w:szCs w:val="24"/>
        </w:rPr>
        <w:t>через понимание природы и технических характеристик света, как основного художественного средства в фотографии.</w:t>
      </w:r>
    </w:p>
    <w:p w:rsidR="008D3BC1" w:rsidRPr="004B7B06" w:rsidRDefault="008D3BC1" w:rsidP="0005117F">
      <w:pPr>
        <w:jc w:val="both"/>
        <w:outlineLvl w:val="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B7B0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 1-го года обучения:</w:t>
      </w:r>
    </w:p>
    <w:p w:rsidR="008D3BC1" w:rsidRPr="0005117F" w:rsidRDefault="008D3BC1" w:rsidP="0005117F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азовательные (предметные)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3577F7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Освоить технические характеристики зеркальных и </w:t>
      </w:r>
      <w:proofErr w:type="spellStart"/>
      <w:r w:rsidRPr="00F62DA3">
        <w:rPr>
          <w:rFonts w:ascii="Times New Roman" w:hAnsi="Times New Roman"/>
          <w:sz w:val="24"/>
          <w:szCs w:val="24"/>
        </w:rPr>
        <w:t>беззер</w:t>
      </w:r>
      <w:r>
        <w:rPr>
          <w:rFonts w:ascii="Times New Roman" w:hAnsi="Times New Roman"/>
          <w:sz w:val="24"/>
          <w:szCs w:val="24"/>
        </w:rPr>
        <w:t>кальных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камер на базовом уровне</w:t>
      </w:r>
    </w:p>
    <w:p w:rsidR="008D3BC1" w:rsidRDefault="008D3BC1" w:rsidP="003577F7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Обучить</w:t>
      </w:r>
      <w:r w:rsidRPr="00F62DA3">
        <w:rPr>
          <w:rFonts w:ascii="Times New Roman" w:hAnsi="Times New Roman"/>
          <w:sz w:val="24"/>
          <w:szCs w:val="24"/>
        </w:rPr>
        <w:t xml:space="preserve"> оперативно настраивать </w:t>
      </w:r>
      <w:r>
        <w:rPr>
          <w:rFonts w:ascii="Times New Roman" w:hAnsi="Times New Roman"/>
          <w:sz w:val="24"/>
          <w:szCs w:val="24"/>
        </w:rPr>
        <w:t>фотоаппаратуру</w:t>
      </w:r>
      <w:r w:rsidRPr="00F62DA3">
        <w:rPr>
          <w:rFonts w:ascii="Times New Roman" w:hAnsi="Times New Roman"/>
          <w:sz w:val="24"/>
          <w:szCs w:val="24"/>
        </w:rPr>
        <w:t xml:space="preserve"> в ручном режиме под любые условия освещения. </w:t>
      </w:r>
    </w:p>
    <w:p w:rsidR="008D3BC1" w:rsidRDefault="008D3BC1" w:rsidP="00B35BB7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Изучить основы обработки полученных снимков в разных программных редакторах. </w:t>
      </w:r>
    </w:p>
    <w:p w:rsidR="008D3BC1" w:rsidRPr="00F62DA3" w:rsidRDefault="008D3BC1" w:rsidP="00B35BB7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аучить работать со светом и гра</w:t>
      </w:r>
      <w:r w:rsidRPr="00F62DA3">
        <w:rPr>
          <w:rFonts w:ascii="Times New Roman" w:hAnsi="Times New Roman"/>
          <w:sz w:val="24"/>
          <w:szCs w:val="24"/>
        </w:rPr>
        <w:t>мотно выставлять световые схемы для решения поставленных задач съёмки.</w:t>
      </w:r>
    </w:p>
    <w:p w:rsidR="008D3BC1" w:rsidRDefault="008D3BC1" w:rsidP="00B35BB7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proofErr w:type="spellStart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развивающие)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B35BB7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повышению технической грамотности</w:t>
      </w:r>
    </w:p>
    <w:p w:rsidR="008D3BC1" w:rsidRDefault="008D3BC1" w:rsidP="00B35BB7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Повысить скорость съёмки в сложных, изменяющихся условиях освещения</w:t>
      </w:r>
    </w:p>
    <w:p w:rsidR="008D3BC1" w:rsidRDefault="008D3BC1" w:rsidP="00B35BB7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Сформировать композиционное и эстетическое художественное видение</w:t>
      </w:r>
    </w:p>
    <w:p w:rsidR="008D3BC1" w:rsidRPr="00F62DA3" w:rsidRDefault="008D3BC1" w:rsidP="00B35BB7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Развить мелкую моторику рук в обработке и ретуши снимков</w:t>
      </w:r>
    </w:p>
    <w:p w:rsidR="008D3BC1" w:rsidRPr="0005117F" w:rsidRDefault="008D3BC1" w:rsidP="00B35BB7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чностные (воспитательные)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Воспитать нравственно-эстетические качества личности 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навыков работы в большом коллективе и малой группе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лидерских качеств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Уважение к труду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Мотивация к решению поставленных задач и реализация творческих идей</w:t>
      </w:r>
    </w:p>
    <w:p w:rsidR="008D3BC1" w:rsidRPr="00811189" w:rsidRDefault="008D3BC1" w:rsidP="00B35BB7">
      <w:pPr>
        <w:spacing w:after="0"/>
        <w:ind w:left="36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Профориентационные</w:t>
      </w:r>
      <w:proofErr w:type="spellEnd"/>
      <w:r w:rsidRPr="00811189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8D3BC1" w:rsidRPr="00650256" w:rsidRDefault="008D3BC1" w:rsidP="00B35BB7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811189">
        <w:rPr>
          <w:rFonts w:ascii="Georgia" w:hAnsi="Georgia"/>
          <w:shd w:val="clear" w:color="auto" w:fill="FFFFFF"/>
        </w:rPr>
        <w:lastRenderedPageBreak/>
        <w:t> </w:t>
      </w:r>
      <w:r>
        <w:rPr>
          <w:rFonts w:ascii="Georgia" w:hAnsi="Georgia"/>
          <w:shd w:val="clear" w:color="auto" w:fill="FFFFFF"/>
        </w:rPr>
        <w:t>Д</w:t>
      </w:r>
      <w:r w:rsidRPr="00811189">
        <w:rPr>
          <w:rFonts w:ascii="Georgia" w:hAnsi="Georgia"/>
          <w:shd w:val="clear" w:color="auto" w:fill="FFFFFF"/>
        </w:rPr>
        <w:t xml:space="preserve">ать </w:t>
      </w:r>
      <w:r>
        <w:rPr>
          <w:rFonts w:ascii="Georgia" w:hAnsi="Georgia"/>
          <w:shd w:val="clear" w:color="auto" w:fill="FFFFFF"/>
        </w:rPr>
        <w:t xml:space="preserve">представление </w:t>
      </w:r>
      <w:r w:rsidRPr="00811189">
        <w:rPr>
          <w:rFonts w:ascii="Georgia" w:hAnsi="Georgia"/>
          <w:shd w:val="clear" w:color="auto" w:fill="FFFFFF"/>
        </w:rPr>
        <w:t>о профессиях, связанных с </w:t>
      </w:r>
      <w:r>
        <w:rPr>
          <w:rFonts w:ascii="Georgia" w:hAnsi="Georgia"/>
          <w:shd w:val="clear" w:color="auto" w:fill="FFFFFF"/>
        </w:rPr>
        <w:t>фотографией, стилем, кинематографом и дизайном.</w:t>
      </w:r>
    </w:p>
    <w:p w:rsidR="008D3BC1" w:rsidRPr="00811189" w:rsidRDefault="008D3BC1" w:rsidP="00650256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8D3BC1" w:rsidRDefault="008D3BC1" w:rsidP="00B35BB7">
      <w:pPr>
        <w:spacing w:after="0"/>
        <w:rPr>
          <w:rFonts w:ascii="Times New Roman" w:hAnsi="Times New Roman"/>
          <w:sz w:val="24"/>
          <w:szCs w:val="24"/>
        </w:rPr>
      </w:pPr>
      <w:r w:rsidRPr="00650256">
        <w:rPr>
          <w:rFonts w:ascii="Times New Roman" w:hAnsi="Times New Roman"/>
          <w:b/>
          <w:sz w:val="24"/>
          <w:szCs w:val="24"/>
        </w:rPr>
        <w:t xml:space="preserve">Цель </w:t>
      </w:r>
      <w:r>
        <w:rPr>
          <w:rFonts w:ascii="Times New Roman" w:hAnsi="Times New Roman"/>
          <w:b/>
          <w:sz w:val="24"/>
          <w:szCs w:val="24"/>
        </w:rPr>
        <w:t xml:space="preserve">программы </w:t>
      </w:r>
      <w:r w:rsidRPr="00650256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-го года обучения: </w:t>
      </w:r>
      <w:r>
        <w:rPr>
          <w:rFonts w:ascii="Times New Roman" w:hAnsi="Times New Roman"/>
          <w:sz w:val="24"/>
          <w:szCs w:val="24"/>
        </w:rPr>
        <w:t xml:space="preserve">повышение качества работ учащихся по средству совмещения грамотной техники съёмки и прогрессивных возможностей графических программ, плагинов и </w:t>
      </w:r>
      <w:proofErr w:type="spellStart"/>
      <w:r>
        <w:rPr>
          <w:rFonts w:ascii="Times New Roman" w:hAnsi="Times New Roman"/>
          <w:sz w:val="24"/>
          <w:szCs w:val="24"/>
        </w:rPr>
        <w:t>пресетов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8D3BC1" w:rsidRPr="004B7B06" w:rsidRDefault="008D3BC1" w:rsidP="00650256">
      <w:pPr>
        <w:jc w:val="both"/>
        <w:outlineLvl w:val="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 2</w:t>
      </w:r>
      <w:r w:rsidRPr="004B7B0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-го года обучения:</w:t>
      </w:r>
    </w:p>
    <w:p w:rsidR="008D3BC1" w:rsidRDefault="008D3BC1" w:rsidP="00B35BB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Образовательные (п</w:t>
      </w:r>
      <w:r w:rsidRPr="00034397">
        <w:rPr>
          <w:rFonts w:ascii="Times New Roman" w:hAnsi="Times New Roman"/>
          <w:b/>
          <w:sz w:val="24"/>
          <w:szCs w:val="24"/>
        </w:rPr>
        <w:t>редметн</w:t>
      </w:r>
      <w:r>
        <w:rPr>
          <w:rFonts w:ascii="Times New Roman" w:hAnsi="Times New Roman"/>
          <w:b/>
          <w:sz w:val="24"/>
          <w:szCs w:val="24"/>
        </w:rPr>
        <w:t>ые</w:t>
      </w:r>
      <w:r>
        <w:rPr>
          <w:rFonts w:ascii="Times New Roman" w:hAnsi="Times New Roman"/>
          <w:sz w:val="24"/>
          <w:szCs w:val="24"/>
        </w:rPr>
        <w:t xml:space="preserve">): </w:t>
      </w:r>
    </w:p>
    <w:p w:rsidR="008D3BC1" w:rsidRDefault="008D3BC1" w:rsidP="00B35BB7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Освоить с учащимися основные приемы и стили компьютерной обработки снимков, </w:t>
      </w:r>
      <w:proofErr w:type="spellStart"/>
      <w:r>
        <w:rPr>
          <w:rFonts w:ascii="Times New Roman" w:hAnsi="Times New Roman"/>
          <w:sz w:val="24"/>
          <w:szCs w:val="24"/>
        </w:rPr>
        <w:t>обтравки</w:t>
      </w:r>
      <w:proofErr w:type="spellEnd"/>
      <w:r>
        <w:rPr>
          <w:rFonts w:ascii="Times New Roman" w:hAnsi="Times New Roman"/>
          <w:sz w:val="24"/>
          <w:szCs w:val="24"/>
        </w:rPr>
        <w:t xml:space="preserve"> и ретуши.</w:t>
      </w:r>
    </w:p>
    <w:p w:rsidR="008D3BC1" w:rsidRDefault="008D3BC1" w:rsidP="00B35BB7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Нанесение световых, цветовых эффектов </w:t>
      </w:r>
      <w:proofErr w:type="spellStart"/>
      <w:r>
        <w:rPr>
          <w:rFonts w:ascii="Times New Roman" w:hAnsi="Times New Roman"/>
          <w:sz w:val="24"/>
          <w:szCs w:val="24"/>
        </w:rPr>
        <w:t>эффектов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D3BC1" w:rsidRDefault="008D3BC1" w:rsidP="00B35BB7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Применение компьютерной графики в ретуши снимков</w:t>
      </w:r>
    </w:p>
    <w:p w:rsidR="008D3BC1" w:rsidRDefault="008D3BC1" w:rsidP="00B35BB7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спецэффектов (дым, искры, блики, огонь, дождь) в программных редакторах.</w:t>
      </w:r>
    </w:p>
    <w:p w:rsidR="008D3BC1" w:rsidRDefault="008D3BC1" w:rsidP="00B35BB7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Знакомство с </w:t>
      </w:r>
      <w:proofErr w:type="spellStart"/>
      <w:r>
        <w:rPr>
          <w:rFonts w:ascii="Times New Roman" w:hAnsi="Times New Roman"/>
          <w:sz w:val="24"/>
          <w:szCs w:val="24"/>
        </w:rPr>
        <w:t>экшнами</w:t>
      </w:r>
      <w:proofErr w:type="spellEnd"/>
      <w:r>
        <w:rPr>
          <w:rFonts w:ascii="Times New Roman" w:hAnsi="Times New Roman"/>
          <w:sz w:val="24"/>
          <w:szCs w:val="24"/>
        </w:rPr>
        <w:t xml:space="preserve"> обработки</w:t>
      </w:r>
    </w:p>
    <w:p w:rsidR="008D3BC1" w:rsidRDefault="008D3BC1" w:rsidP="00650256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proofErr w:type="spellStart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развивающие)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B35BB7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Научить проявлять сырые снимки в формате </w:t>
      </w:r>
      <w:r>
        <w:rPr>
          <w:rFonts w:ascii="Times New Roman" w:hAnsi="Times New Roman"/>
          <w:sz w:val="24"/>
          <w:szCs w:val="24"/>
          <w:lang w:val="en-US"/>
        </w:rPr>
        <w:t>RAW</w:t>
      </w:r>
      <w:r>
        <w:rPr>
          <w:rFonts w:ascii="Times New Roman" w:hAnsi="Times New Roman"/>
          <w:sz w:val="24"/>
          <w:szCs w:val="24"/>
        </w:rPr>
        <w:t>.</w:t>
      </w:r>
    </w:p>
    <w:p w:rsidR="008D3BC1" w:rsidRDefault="008D3BC1" w:rsidP="00B35BB7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Применять фильтры для стилизации фотографий и повышения их качества.</w:t>
      </w:r>
    </w:p>
    <w:p w:rsidR="008D3BC1" w:rsidRDefault="008D3BC1" w:rsidP="00B35BB7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коллажей, склеек и сложных композиций</w:t>
      </w:r>
    </w:p>
    <w:p w:rsidR="008D3BC1" w:rsidRDefault="008D3BC1" w:rsidP="00B35BB7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Результативное и продуктивное использование ПК в обработке снимков.</w:t>
      </w:r>
    </w:p>
    <w:p w:rsidR="008D3BC1" w:rsidRPr="0005117F" w:rsidRDefault="008D3BC1" w:rsidP="00B35BB7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чностные (воспитательные)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Воспитать нравственно-эстетические качества личности 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навыков работы в большом коллективе и малой группе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лидерских качеств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Уважение к труду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Мотивация к решению поставленных задач и реализация творческих идей</w:t>
      </w:r>
    </w:p>
    <w:p w:rsidR="008D3BC1" w:rsidRPr="00811189" w:rsidRDefault="008D3BC1" w:rsidP="00B35BB7">
      <w:pPr>
        <w:spacing w:after="0"/>
        <w:ind w:left="36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spellStart"/>
      <w:r w:rsidRPr="00811189">
        <w:rPr>
          <w:rFonts w:ascii="Times New Roman" w:hAnsi="Times New Roman"/>
          <w:b/>
          <w:bCs/>
          <w:sz w:val="24"/>
          <w:szCs w:val="24"/>
          <w:lang w:eastAsia="ru-RU"/>
        </w:rPr>
        <w:t>Профориентационные</w:t>
      </w:r>
      <w:proofErr w:type="spellEnd"/>
      <w:r w:rsidRPr="0081118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задачи:</w:t>
      </w:r>
    </w:p>
    <w:p w:rsidR="008D3BC1" w:rsidRPr="00811189" w:rsidRDefault="008D3BC1" w:rsidP="00B35BB7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811189">
        <w:rPr>
          <w:rFonts w:ascii="Georgia" w:hAnsi="Georgia"/>
          <w:shd w:val="clear" w:color="auto" w:fill="FFFFFF"/>
        </w:rPr>
        <w:t> </w:t>
      </w:r>
      <w:r>
        <w:rPr>
          <w:rFonts w:ascii="Georgia" w:hAnsi="Georgia"/>
          <w:shd w:val="clear" w:color="auto" w:fill="FFFFFF"/>
        </w:rPr>
        <w:t>Д</w:t>
      </w:r>
      <w:r w:rsidRPr="00811189">
        <w:rPr>
          <w:rFonts w:ascii="Georgia" w:hAnsi="Georgia"/>
          <w:shd w:val="clear" w:color="auto" w:fill="FFFFFF"/>
        </w:rPr>
        <w:t xml:space="preserve">ать </w:t>
      </w:r>
      <w:r>
        <w:rPr>
          <w:rFonts w:ascii="Georgia" w:hAnsi="Georgia"/>
          <w:shd w:val="clear" w:color="auto" w:fill="FFFFFF"/>
        </w:rPr>
        <w:t xml:space="preserve">представление </w:t>
      </w:r>
      <w:r w:rsidRPr="00811189">
        <w:rPr>
          <w:rFonts w:ascii="Georgia" w:hAnsi="Georgia"/>
          <w:shd w:val="clear" w:color="auto" w:fill="FFFFFF"/>
        </w:rPr>
        <w:t>о профессиях, связанных с </w:t>
      </w:r>
      <w:r>
        <w:rPr>
          <w:rFonts w:ascii="Georgia" w:hAnsi="Georgia"/>
          <w:shd w:val="clear" w:color="auto" w:fill="FFFFFF"/>
        </w:rPr>
        <w:t>фотографией, стилем, кинематографом и дизайном.</w:t>
      </w:r>
    </w:p>
    <w:p w:rsidR="008D3BC1" w:rsidRDefault="008D3BC1" w:rsidP="00B35BB7">
      <w:pPr>
        <w:spacing w:after="0"/>
        <w:rPr>
          <w:rFonts w:ascii="Times New Roman" w:hAnsi="Times New Roman"/>
          <w:sz w:val="24"/>
          <w:szCs w:val="24"/>
        </w:rPr>
      </w:pPr>
    </w:p>
    <w:p w:rsidR="008D3BC1" w:rsidRDefault="008D3BC1" w:rsidP="00B35BB7">
      <w:pPr>
        <w:spacing w:after="0"/>
        <w:rPr>
          <w:rFonts w:ascii="Times New Roman" w:hAnsi="Times New Roman"/>
          <w:sz w:val="24"/>
          <w:szCs w:val="24"/>
        </w:rPr>
      </w:pPr>
      <w:r w:rsidRPr="00650256">
        <w:rPr>
          <w:rFonts w:ascii="Times New Roman" w:hAnsi="Times New Roman"/>
          <w:b/>
          <w:sz w:val="24"/>
          <w:szCs w:val="24"/>
        </w:rPr>
        <w:t xml:space="preserve"> Цель </w:t>
      </w:r>
      <w:r>
        <w:rPr>
          <w:rFonts w:ascii="Times New Roman" w:hAnsi="Times New Roman"/>
          <w:b/>
          <w:sz w:val="24"/>
          <w:szCs w:val="24"/>
        </w:rPr>
        <w:t xml:space="preserve">программы 3-го года обучения: </w:t>
      </w:r>
      <w:r>
        <w:rPr>
          <w:rFonts w:ascii="Times New Roman" w:hAnsi="Times New Roman"/>
          <w:sz w:val="24"/>
          <w:szCs w:val="24"/>
        </w:rPr>
        <w:t xml:space="preserve">развитие творческой самостоятельности и самодостаточности учащихся, повышение грамотности в съёмке и обработке фотографий. </w:t>
      </w:r>
    </w:p>
    <w:p w:rsidR="008D3BC1" w:rsidRPr="004B7B06" w:rsidRDefault="008D3BC1" w:rsidP="00650256">
      <w:pPr>
        <w:jc w:val="both"/>
        <w:outlineLvl w:val="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 3</w:t>
      </w:r>
      <w:r w:rsidRPr="004B7B0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-го года обучения:</w:t>
      </w:r>
    </w:p>
    <w:p w:rsidR="008D3BC1" w:rsidRDefault="008D3BC1" w:rsidP="0065025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Образовательные (п</w:t>
      </w:r>
      <w:r w:rsidRPr="00034397">
        <w:rPr>
          <w:rFonts w:ascii="Times New Roman" w:hAnsi="Times New Roman"/>
          <w:b/>
          <w:sz w:val="24"/>
          <w:szCs w:val="24"/>
        </w:rPr>
        <w:t>редметн</w:t>
      </w:r>
      <w:r>
        <w:rPr>
          <w:rFonts w:ascii="Times New Roman" w:hAnsi="Times New Roman"/>
          <w:b/>
          <w:sz w:val="24"/>
          <w:szCs w:val="24"/>
        </w:rPr>
        <w:t>ые</w:t>
      </w:r>
      <w:r>
        <w:rPr>
          <w:rFonts w:ascii="Times New Roman" w:hAnsi="Times New Roman"/>
          <w:sz w:val="24"/>
          <w:szCs w:val="24"/>
        </w:rPr>
        <w:t xml:space="preserve">): </w:t>
      </w:r>
    </w:p>
    <w:p w:rsidR="008D3BC1" w:rsidRDefault="008D3BC1" w:rsidP="0095119C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Освоить все виды съемок</w:t>
      </w:r>
      <w:r w:rsidRPr="00C17348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репортаж, портрет, пейзаж, жанр и рекламная съёмка. </w:t>
      </w:r>
    </w:p>
    <w:p w:rsidR="008D3BC1" w:rsidRDefault="008D3BC1" w:rsidP="0095119C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Развить навыки пакетной обработки для ускорения работы с большим количеством снимков.</w:t>
      </w:r>
    </w:p>
    <w:p w:rsidR="008D3BC1" w:rsidRDefault="008D3BC1" w:rsidP="0095119C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Научиться самостоятельно организовывать съёмки и продумывать сеты для серии снимков</w:t>
      </w:r>
    </w:p>
    <w:p w:rsidR="008D3BC1" w:rsidRDefault="008D3BC1" w:rsidP="0095119C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Изучить технологию создания и написания авторских </w:t>
      </w:r>
      <w:proofErr w:type="spellStart"/>
      <w:r>
        <w:rPr>
          <w:rFonts w:ascii="Times New Roman" w:hAnsi="Times New Roman"/>
          <w:sz w:val="24"/>
          <w:szCs w:val="24"/>
        </w:rPr>
        <w:t>экшнов</w:t>
      </w:r>
      <w:proofErr w:type="spellEnd"/>
      <w:r>
        <w:rPr>
          <w:rFonts w:ascii="Times New Roman" w:hAnsi="Times New Roman"/>
          <w:sz w:val="24"/>
          <w:szCs w:val="24"/>
        </w:rPr>
        <w:t xml:space="preserve"> для пакетной обработки</w:t>
      </w:r>
    </w:p>
    <w:p w:rsidR="008D3BC1" w:rsidRDefault="008D3BC1" w:rsidP="0095119C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Освоить технику грамотного разбора снимков по всем критериям</w:t>
      </w:r>
    </w:p>
    <w:p w:rsidR="008D3BC1" w:rsidRDefault="008D3BC1" w:rsidP="00650256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proofErr w:type="spellStart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развивающие)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95119C">
      <w:pPr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Научить правильно выполнять технические задания по съёмкам и уметь их составлять. Совмещать различные виды съёмок, для создания художественных, композиционно правильных и осмысленных снимков.</w:t>
      </w:r>
    </w:p>
    <w:p w:rsidR="008D3BC1" w:rsidRDefault="008D3BC1" w:rsidP="0095119C">
      <w:pPr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Оптимизировать качество своих фотографий</w:t>
      </w:r>
    </w:p>
    <w:p w:rsidR="008D3BC1" w:rsidRDefault="008D3BC1" w:rsidP="0095119C">
      <w:pPr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Развить навыки расстановки и настройки источников света</w:t>
      </w:r>
    </w:p>
    <w:p w:rsidR="008D3BC1" w:rsidRDefault="008D3BC1" w:rsidP="0095119C">
      <w:pPr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Уверенно работать со всеми </w:t>
      </w:r>
      <w:proofErr w:type="spellStart"/>
      <w:r>
        <w:rPr>
          <w:rFonts w:ascii="Times New Roman" w:hAnsi="Times New Roman"/>
          <w:sz w:val="24"/>
          <w:szCs w:val="24"/>
        </w:rPr>
        <w:t>светоформирующими</w:t>
      </w:r>
      <w:proofErr w:type="spellEnd"/>
      <w:r>
        <w:rPr>
          <w:rFonts w:ascii="Times New Roman" w:hAnsi="Times New Roman"/>
          <w:sz w:val="24"/>
          <w:szCs w:val="24"/>
        </w:rPr>
        <w:t xml:space="preserve"> насадками</w:t>
      </w:r>
    </w:p>
    <w:p w:rsidR="008D3BC1" w:rsidRPr="0005117F" w:rsidRDefault="008D3BC1" w:rsidP="00B35BB7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чностные (воспитательные)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Воспитать нравственно-эстетические качества личности 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навыков работы в большом коллективе и малой группе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лидерских качеств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Уважение к труду</w:t>
      </w:r>
    </w:p>
    <w:p w:rsidR="008D3BC1" w:rsidRDefault="008D3BC1" w:rsidP="00B35BB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Мотивация к решению поставленных задач и реализация творческих идей</w:t>
      </w:r>
    </w:p>
    <w:p w:rsidR="008D3BC1" w:rsidRPr="00811189" w:rsidRDefault="008D3BC1" w:rsidP="00B35BB7">
      <w:pPr>
        <w:spacing w:after="0"/>
        <w:ind w:left="36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spellStart"/>
      <w:r w:rsidRPr="00811189">
        <w:rPr>
          <w:rFonts w:ascii="Times New Roman" w:hAnsi="Times New Roman"/>
          <w:b/>
          <w:bCs/>
          <w:sz w:val="24"/>
          <w:szCs w:val="24"/>
          <w:lang w:eastAsia="ru-RU"/>
        </w:rPr>
        <w:t>Профориентационные</w:t>
      </w:r>
      <w:proofErr w:type="spellEnd"/>
      <w:r w:rsidRPr="0081118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задачи:</w:t>
      </w:r>
    </w:p>
    <w:p w:rsidR="008D3BC1" w:rsidRPr="00811189" w:rsidRDefault="008D3BC1" w:rsidP="00B35BB7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811189">
        <w:rPr>
          <w:rFonts w:ascii="Georgia" w:hAnsi="Georgia"/>
          <w:shd w:val="clear" w:color="auto" w:fill="FFFFFF"/>
        </w:rPr>
        <w:t> </w:t>
      </w:r>
      <w:r>
        <w:rPr>
          <w:rFonts w:ascii="Georgia" w:hAnsi="Georgia"/>
          <w:shd w:val="clear" w:color="auto" w:fill="FFFFFF"/>
        </w:rPr>
        <w:t>Д</w:t>
      </w:r>
      <w:r w:rsidRPr="00811189">
        <w:rPr>
          <w:rFonts w:ascii="Georgia" w:hAnsi="Georgia"/>
          <w:shd w:val="clear" w:color="auto" w:fill="FFFFFF"/>
        </w:rPr>
        <w:t xml:space="preserve">ать </w:t>
      </w:r>
      <w:r>
        <w:rPr>
          <w:rFonts w:ascii="Georgia" w:hAnsi="Georgia"/>
          <w:shd w:val="clear" w:color="auto" w:fill="FFFFFF"/>
        </w:rPr>
        <w:t xml:space="preserve">представление </w:t>
      </w:r>
      <w:r w:rsidRPr="00811189">
        <w:rPr>
          <w:rFonts w:ascii="Georgia" w:hAnsi="Georgia"/>
          <w:shd w:val="clear" w:color="auto" w:fill="FFFFFF"/>
        </w:rPr>
        <w:t>о профессиях, связанных с </w:t>
      </w:r>
      <w:r>
        <w:rPr>
          <w:rFonts w:ascii="Georgia" w:hAnsi="Georgia"/>
          <w:shd w:val="clear" w:color="auto" w:fill="FFFFFF"/>
        </w:rPr>
        <w:t>фотографией, стилем, кинематографом и дизайном.</w:t>
      </w:r>
    </w:p>
    <w:p w:rsidR="008D3BC1" w:rsidRDefault="008D3BC1" w:rsidP="00B35BB7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8D3BC1" w:rsidRDefault="008D3BC1" w:rsidP="00244C7A">
      <w:pPr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1.3. Содержание программы</w:t>
      </w:r>
    </w:p>
    <w:p w:rsidR="008D3BC1" w:rsidRDefault="008D3BC1" w:rsidP="00244C7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Учебный план 1-го года обучения</w:t>
      </w:r>
    </w:p>
    <w:tbl>
      <w:tblPr>
        <w:tblW w:w="10494" w:type="dxa"/>
        <w:tblInd w:w="-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4741"/>
        <w:gridCol w:w="1130"/>
        <w:gridCol w:w="1272"/>
        <w:gridCol w:w="1309"/>
        <w:gridCol w:w="1526"/>
      </w:tblGrid>
      <w:tr w:rsidR="008D3BC1" w:rsidRPr="00F62DA3" w:rsidTr="00C80A45">
        <w:tc>
          <w:tcPr>
            <w:tcW w:w="0" w:type="auto"/>
          </w:tcPr>
          <w:p w:rsidR="008D3BC1" w:rsidRPr="00F62DA3" w:rsidRDefault="008D3BC1" w:rsidP="00C80A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41" w:type="dxa"/>
          </w:tcPr>
          <w:p w:rsidR="008D3BC1" w:rsidRPr="00E67A60" w:rsidRDefault="008D3BC1" w:rsidP="00C80A45">
            <w:pPr>
              <w:pStyle w:val="1"/>
              <w:rPr>
                <w:b/>
                <w:sz w:val="24"/>
                <w:szCs w:val="24"/>
              </w:rPr>
            </w:pPr>
          </w:p>
          <w:p w:rsidR="008D3BC1" w:rsidRPr="00E67A60" w:rsidRDefault="008D3BC1" w:rsidP="00C80A45">
            <w:pPr>
              <w:pStyle w:val="1"/>
              <w:rPr>
                <w:b/>
                <w:sz w:val="24"/>
                <w:szCs w:val="24"/>
              </w:rPr>
            </w:pPr>
            <w:r w:rsidRPr="00E67A60">
              <w:rPr>
                <w:b/>
                <w:sz w:val="24"/>
                <w:szCs w:val="24"/>
              </w:rPr>
              <w:t>Наименование разделов и тем</w:t>
            </w:r>
          </w:p>
          <w:p w:rsidR="008D3BC1" w:rsidRPr="00F62DA3" w:rsidRDefault="008D3BC1" w:rsidP="00C80A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Всего час.</w:t>
            </w:r>
          </w:p>
        </w:tc>
        <w:tc>
          <w:tcPr>
            <w:tcW w:w="1272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526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Формы аттестации</w:t>
            </w:r>
            <w:r w:rsidRPr="0077326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 xml:space="preserve"> контроля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Pr="00F62DA3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1" w:type="dxa"/>
          </w:tcPr>
          <w:p w:rsidR="008D3BC1" w:rsidRPr="00F62DA3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Техника безопасности. Вводное занятие.</w:t>
            </w:r>
          </w:p>
        </w:tc>
        <w:tc>
          <w:tcPr>
            <w:tcW w:w="1130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6" w:type="dxa"/>
          </w:tcPr>
          <w:p w:rsidR="008D3BC1" w:rsidRPr="00F62DA3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Pr="00F62DA3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41" w:type="dxa"/>
          </w:tcPr>
          <w:p w:rsidR="008D3BC1" w:rsidRPr="00F62DA3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Съёмка и обработка мужского портрета</w:t>
            </w:r>
          </w:p>
        </w:tc>
        <w:tc>
          <w:tcPr>
            <w:tcW w:w="1130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2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26" w:type="dxa"/>
          </w:tcPr>
          <w:p w:rsidR="008D3BC1" w:rsidRPr="00F62DA3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41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Предметная съёмка, стили и обработка.</w:t>
            </w:r>
          </w:p>
        </w:tc>
        <w:tc>
          <w:tcPr>
            <w:tcW w:w="1130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26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41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Смешанный свет в фотографии</w:t>
            </w:r>
          </w:p>
        </w:tc>
        <w:tc>
          <w:tcPr>
            <w:tcW w:w="1130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26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 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41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Жесткая тень в творческой фотографии</w:t>
            </w:r>
          </w:p>
        </w:tc>
        <w:tc>
          <w:tcPr>
            <w:tcW w:w="1130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26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Тест, 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1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Репортаж спортивных мероприятий</w:t>
            </w:r>
          </w:p>
        </w:tc>
        <w:tc>
          <w:tcPr>
            <w:tcW w:w="1130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26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Репортаж, фотоотчет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41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Женский портрет</w:t>
            </w:r>
          </w:p>
        </w:tc>
        <w:tc>
          <w:tcPr>
            <w:tcW w:w="1130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41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Короткие и длинные выдержки в фотографии</w:t>
            </w:r>
          </w:p>
        </w:tc>
        <w:tc>
          <w:tcPr>
            <w:tcW w:w="1130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26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фотоотчет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41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Аквасъёмка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студии и в бассейне</w:t>
            </w:r>
          </w:p>
        </w:tc>
        <w:tc>
          <w:tcPr>
            <w:tcW w:w="1130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26" w:type="dxa"/>
          </w:tcPr>
          <w:p w:rsidR="008D3BC1" w:rsidRDefault="008D3BC1" w:rsidP="00BD4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Фотосессия 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41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Итоговые занятия</w:t>
            </w:r>
          </w:p>
        </w:tc>
        <w:tc>
          <w:tcPr>
            <w:tcW w:w="1130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1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8D3BC1" w:rsidRPr="00A77AD5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5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272" w:type="dxa"/>
          </w:tcPr>
          <w:p w:rsidR="008D3BC1" w:rsidRPr="00A77AD5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309" w:type="dxa"/>
          </w:tcPr>
          <w:p w:rsidR="008D3BC1" w:rsidRPr="00A77AD5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5"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1526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3BC1" w:rsidRDefault="008D3BC1" w:rsidP="001B1DB9">
      <w:pPr>
        <w:rPr>
          <w:rFonts w:ascii="Times New Roman" w:hAnsi="Times New Roman"/>
          <w:b/>
          <w:sz w:val="24"/>
          <w:szCs w:val="24"/>
        </w:rPr>
      </w:pPr>
    </w:p>
    <w:p w:rsidR="008D3BC1" w:rsidRDefault="008D3BC1" w:rsidP="00DD5E4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 учебного плана</w:t>
      </w:r>
    </w:p>
    <w:p w:rsidR="008D3BC1" w:rsidRDefault="008D3BC1" w:rsidP="003F590B">
      <w:pPr>
        <w:numPr>
          <w:ilvl w:val="1"/>
          <w:numId w:val="9"/>
        </w:numPr>
        <w:tabs>
          <w:tab w:val="clear" w:pos="1440"/>
        </w:tabs>
        <w:ind w:left="360"/>
        <w:rPr>
          <w:rFonts w:ascii="Times New Roman" w:hAnsi="Times New Roman"/>
          <w:sz w:val="24"/>
          <w:szCs w:val="24"/>
        </w:rPr>
      </w:pPr>
      <w:r w:rsidRPr="001B1DB9">
        <w:rPr>
          <w:rFonts w:ascii="Times New Roman" w:hAnsi="Times New Roman"/>
          <w:b/>
          <w:sz w:val="24"/>
          <w:szCs w:val="24"/>
        </w:rPr>
        <w:t>Инструктаж по технике безопасности. Вводное занятие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B1DB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Краткий обзор тем базовой программы для третьего года обучения (2часа).</w:t>
      </w:r>
    </w:p>
    <w:p w:rsidR="008D3BC1" w:rsidRDefault="008D3BC1" w:rsidP="003F590B">
      <w:pPr>
        <w:numPr>
          <w:ilvl w:val="1"/>
          <w:numId w:val="9"/>
        </w:numPr>
        <w:tabs>
          <w:tab w:val="clear" w:pos="1440"/>
        </w:tabs>
        <w:ind w:left="360"/>
        <w:rPr>
          <w:rFonts w:ascii="Times New Roman" w:hAnsi="Times New Roman"/>
          <w:sz w:val="24"/>
          <w:szCs w:val="24"/>
        </w:rPr>
      </w:pPr>
      <w:r w:rsidRPr="00935649">
        <w:rPr>
          <w:rFonts w:ascii="Times New Roman" w:hAnsi="Times New Roman"/>
          <w:b/>
          <w:sz w:val="24"/>
          <w:szCs w:val="24"/>
        </w:rPr>
        <w:t>Съёмка и обработка мужского портрета</w:t>
      </w:r>
      <w:r>
        <w:rPr>
          <w:rFonts w:ascii="Times New Roman" w:hAnsi="Times New Roman"/>
          <w:sz w:val="24"/>
          <w:szCs w:val="24"/>
        </w:rPr>
        <w:t xml:space="preserve">. Разбор световых схем, распределение мощности источников света. Подбор </w:t>
      </w:r>
      <w:proofErr w:type="spellStart"/>
      <w:r>
        <w:rPr>
          <w:rFonts w:ascii="Times New Roman" w:hAnsi="Times New Roman"/>
          <w:sz w:val="24"/>
          <w:szCs w:val="24"/>
        </w:rPr>
        <w:t>светоформирующих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насадок. Психология мужского портрета. Обработка и ретушь готовых снимков без потери текстуры. Цветные и черно-белые снимки, драматизм по глубине тени (10 часов).</w:t>
      </w:r>
    </w:p>
    <w:p w:rsidR="008D3BC1" w:rsidRDefault="008D3BC1" w:rsidP="003F590B">
      <w:pPr>
        <w:numPr>
          <w:ilvl w:val="1"/>
          <w:numId w:val="9"/>
        </w:numPr>
        <w:tabs>
          <w:tab w:val="clear" w:pos="1440"/>
        </w:tabs>
        <w:ind w:left="360"/>
        <w:rPr>
          <w:rFonts w:ascii="Times New Roman" w:hAnsi="Times New Roman"/>
          <w:sz w:val="24"/>
          <w:szCs w:val="24"/>
        </w:rPr>
      </w:pPr>
      <w:r w:rsidRPr="002F1DD3">
        <w:rPr>
          <w:rFonts w:ascii="Times New Roman" w:hAnsi="Times New Roman"/>
          <w:b/>
          <w:sz w:val="24"/>
          <w:szCs w:val="24"/>
        </w:rPr>
        <w:t>Предметная съёмка, стили и обработка.</w:t>
      </w:r>
      <w:r>
        <w:rPr>
          <w:rFonts w:ascii="Times New Roman" w:hAnsi="Times New Roman"/>
          <w:sz w:val="24"/>
          <w:szCs w:val="24"/>
        </w:rPr>
        <w:t xml:space="preserve"> Съёмка статичных предметов с постоянным и импульсным светом. Световые схемы и ручная фокусировка в съёмке предметов. Особенности съёмки стекла, металлических и деревянных изделий. Световая кисть с использованием гелиевых фильтров. Заморозка воды в стиле </w:t>
      </w:r>
      <w:proofErr w:type="spellStart"/>
      <w:r>
        <w:rPr>
          <w:rFonts w:ascii="Times New Roman" w:hAnsi="Times New Roman"/>
          <w:sz w:val="24"/>
          <w:szCs w:val="24"/>
        </w:rPr>
        <w:t>фрэш</w:t>
      </w:r>
      <w:proofErr w:type="spellEnd"/>
      <w:r>
        <w:rPr>
          <w:rFonts w:ascii="Times New Roman" w:hAnsi="Times New Roman"/>
          <w:sz w:val="24"/>
          <w:szCs w:val="24"/>
        </w:rPr>
        <w:t xml:space="preserve">, яркие снимки с фруктами и соками (24 часа).  </w:t>
      </w:r>
    </w:p>
    <w:p w:rsidR="008D3BC1" w:rsidRDefault="008D3BC1" w:rsidP="003F590B">
      <w:pPr>
        <w:numPr>
          <w:ilvl w:val="1"/>
          <w:numId w:val="9"/>
        </w:numPr>
        <w:tabs>
          <w:tab w:val="clear" w:pos="1440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Смешанный свет в фотографии.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1DD3">
        <w:rPr>
          <w:rFonts w:ascii="Times New Roman" w:hAnsi="Times New Roman"/>
          <w:sz w:val="24"/>
          <w:szCs w:val="24"/>
        </w:rPr>
        <w:t>Использование источников постоянного и импульсного света в одном снимке.</w:t>
      </w:r>
      <w:r>
        <w:rPr>
          <w:rFonts w:ascii="Times New Roman" w:hAnsi="Times New Roman"/>
          <w:sz w:val="24"/>
          <w:szCs w:val="24"/>
        </w:rPr>
        <w:t xml:space="preserve"> Расчёт мощности источников света. Использование </w:t>
      </w:r>
      <w:proofErr w:type="spellStart"/>
      <w:r>
        <w:rPr>
          <w:rFonts w:ascii="Times New Roman" w:hAnsi="Times New Roman"/>
          <w:sz w:val="24"/>
          <w:szCs w:val="24"/>
        </w:rPr>
        <w:t>светоформирующих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насадок (</w:t>
      </w:r>
      <w:proofErr w:type="spellStart"/>
      <w:r>
        <w:rPr>
          <w:rFonts w:ascii="Times New Roman" w:hAnsi="Times New Roman"/>
          <w:sz w:val="24"/>
          <w:szCs w:val="24"/>
        </w:rPr>
        <w:t>снут</w:t>
      </w:r>
      <w:proofErr w:type="spellEnd"/>
      <w:r>
        <w:rPr>
          <w:rFonts w:ascii="Times New Roman" w:hAnsi="Times New Roman"/>
          <w:sz w:val="24"/>
          <w:szCs w:val="24"/>
        </w:rPr>
        <w:t xml:space="preserve">, горшок, соты, шторки, </w:t>
      </w:r>
      <w:proofErr w:type="spellStart"/>
      <w:r>
        <w:rPr>
          <w:rFonts w:ascii="Times New Roman" w:hAnsi="Times New Roman"/>
          <w:sz w:val="24"/>
          <w:szCs w:val="24"/>
        </w:rPr>
        <w:t>стрипбоксы</w:t>
      </w:r>
      <w:proofErr w:type="spellEnd"/>
      <w:r>
        <w:rPr>
          <w:rFonts w:ascii="Times New Roman" w:hAnsi="Times New Roman"/>
          <w:sz w:val="24"/>
          <w:szCs w:val="24"/>
        </w:rPr>
        <w:t>) для точного освещения. Создание сюрреалистических сюжетов, портретов и мульти фотографий (8 часов).</w:t>
      </w:r>
    </w:p>
    <w:p w:rsidR="008D3BC1" w:rsidRDefault="008D3BC1" w:rsidP="003F590B">
      <w:pPr>
        <w:numPr>
          <w:ilvl w:val="1"/>
          <w:numId w:val="9"/>
        </w:numPr>
        <w:tabs>
          <w:tab w:val="clear" w:pos="1440"/>
        </w:tabs>
        <w:ind w:left="360"/>
        <w:rPr>
          <w:rFonts w:ascii="Times New Roman" w:hAnsi="Times New Roman"/>
          <w:sz w:val="24"/>
          <w:szCs w:val="24"/>
        </w:rPr>
      </w:pPr>
      <w:r w:rsidRPr="002F1DD3">
        <w:rPr>
          <w:rFonts w:ascii="Times New Roman" w:hAnsi="Times New Roman"/>
          <w:b/>
          <w:sz w:val="24"/>
          <w:szCs w:val="24"/>
        </w:rPr>
        <w:t>Жесткая тень в творческой фотографии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2F1DD3">
        <w:rPr>
          <w:rFonts w:ascii="Times New Roman" w:hAnsi="Times New Roman"/>
          <w:sz w:val="24"/>
          <w:szCs w:val="24"/>
        </w:rPr>
        <w:t xml:space="preserve">Использование жесткой тени, как средства повышения выразительности снимка. Жесткий свет и фактурные сетки, решетки, жалюзи и тюль для создания узоров. Обрисовка контура модели вспышкой через </w:t>
      </w:r>
      <w:proofErr w:type="spellStart"/>
      <w:r w:rsidRPr="002F1DD3">
        <w:rPr>
          <w:rFonts w:ascii="Times New Roman" w:hAnsi="Times New Roman"/>
          <w:sz w:val="24"/>
          <w:szCs w:val="24"/>
        </w:rPr>
        <w:t>стрипбокс</w:t>
      </w:r>
      <w:proofErr w:type="spellEnd"/>
      <w:r w:rsidRPr="002F1DD3">
        <w:rPr>
          <w:rFonts w:ascii="Times New Roman" w:hAnsi="Times New Roman"/>
          <w:sz w:val="24"/>
          <w:szCs w:val="24"/>
        </w:rPr>
        <w:t xml:space="preserve"> с сотами. </w:t>
      </w:r>
      <w:r>
        <w:rPr>
          <w:rFonts w:ascii="Times New Roman" w:hAnsi="Times New Roman"/>
          <w:sz w:val="24"/>
          <w:szCs w:val="24"/>
        </w:rPr>
        <w:t>Распределение мощности и перевод изображений в монохромный режим для усиления объёма (12 часов).</w:t>
      </w:r>
    </w:p>
    <w:p w:rsidR="008D3BC1" w:rsidRDefault="008D3BC1" w:rsidP="003F590B">
      <w:pPr>
        <w:numPr>
          <w:ilvl w:val="1"/>
          <w:numId w:val="9"/>
        </w:numPr>
        <w:tabs>
          <w:tab w:val="clear" w:pos="1440"/>
        </w:tabs>
        <w:ind w:left="360"/>
        <w:rPr>
          <w:rFonts w:ascii="Times New Roman" w:hAnsi="Times New Roman"/>
          <w:sz w:val="24"/>
          <w:szCs w:val="24"/>
        </w:rPr>
      </w:pPr>
      <w:r w:rsidRPr="005076A4">
        <w:rPr>
          <w:rFonts w:ascii="Times New Roman" w:hAnsi="Times New Roman"/>
          <w:b/>
          <w:sz w:val="24"/>
          <w:szCs w:val="24"/>
        </w:rPr>
        <w:t>Репортаж спортивных мероприятий.</w:t>
      </w:r>
      <w:r>
        <w:rPr>
          <w:rFonts w:ascii="Times New Roman" w:hAnsi="Times New Roman"/>
          <w:sz w:val="24"/>
          <w:szCs w:val="24"/>
        </w:rPr>
        <w:t xml:space="preserve"> Основные особенности спортивной репортажной съёмки. Использование устройств стабилизации изображения (штатив и </w:t>
      </w:r>
      <w:proofErr w:type="spellStart"/>
      <w:r>
        <w:rPr>
          <w:rFonts w:ascii="Times New Roman" w:hAnsi="Times New Roman"/>
          <w:sz w:val="24"/>
          <w:szCs w:val="24"/>
        </w:rPr>
        <w:t>монопод</w:t>
      </w:r>
      <w:proofErr w:type="spellEnd"/>
      <w:r>
        <w:rPr>
          <w:rFonts w:ascii="Times New Roman" w:hAnsi="Times New Roman"/>
          <w:sz w:val="24"/>
          <w:szCs w:val="24"/>
        </w:rPr>
        <w:t xml:space="preserve">). Съёмка с проводкой и с короткой выдержкой. Создание спортивных </w:t>
      </w:r>
      <w:proofErr w:type="spellStart"/>
      <w:r>
        <w:rPr>
          <w:rFonts w:ascii="Times New Roman" w:hAnsi="Times New Roman"/>
          <w:sz w:val="24"/>
          <w:szCs w:val="24"/>
        </w:rPr>
        <w:t>серийв</w:t>
      </w:r>
      <w:proofErr w:type="spellEnd"/>
      <w:r>
        <w:rPr>
          <w:rFonts w:ascii="Times New Roman" w:hAnsi="Times New Roman"/>
          <w:sz w:val="24"/>
          <w:szCs w:val="24"/>
        </w:rPr>
        <w:t xml:space="preserve"> разных видах спорта (8 часов).</w:t>
      </w:r>
    </w:p>
    <w:p w:rsidR="008D3BC1" w:rsidRDefault="008D3BC1" w:rsidP="003F590B">
      <w:pPr>
        <w:numPr>
          <w:ilvl w:val="1"/>
          <w:numId w:val="9"/>
        </w:numPr>
        <w:tabs>
          <w:tab w:val="clear" w:pos="1440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Женский портрет.</w:t>
      </w:r>
      <w:r>
        <w:rPr>
          <w:rFonts w:ascii="Times New Roman" w:hAnsi="Times New Roman"/>
          <w:sz w:val="24"/>
          <w:szCs w:val="24"/>
        </w:rPr>
        <w:t xml:space="preserve"> Основные схемы в съёмке женского портрета. Особенности работы со светом и отражателями в </w:t>
      </w:r>
      <w:proofErr w:type="spellStart"/>
      <w:r>
        <w:rPr>
          <w:rFonts w:ascii="Times New Roman" w:hAnsi="Times New Roman"/>
          <w:sz w:val="24"/>
          <w:szCs w:val="24"/>
        </w:rPr>
        <w:t>бьюти</w:t>
      </w:r>
      <w:proofErr w:type="spellEnd"/>
      <w:r>
        <w:rPr>
          <w:rFonts w:ascii="Times New Roman" w:hAnsi="Times New Roman"/>
          <w:sz w:val="24"/>
          <w:szCs w:val="24"/>
        </w:rPr>
        <w:t xml:space="preserve"> (4 часа).</w:t>
      </w:r>
    </w:p>
    <w:p w:rsidR="008D3BC1" w:rsidRPr="00195E14" w:rsidRDefault="008D3BC1" w:rsidP="003F590B">
      <w:pPr>
        <w:numPr>
          <w:ilvl w:val="1"/>
          <w:numId w:val="9"/>
        </w:numPr>
        <w:tabs>
          <w:tab w:val="clear" w:pos="1440"/>
        </w:tabs>
        <w:ind w:left="360"/>
        <w:rPr>
          <w:rFonts w:ascii="Times New Roman" w:hAnsi="Times New Roman"/>
          <w:sz w:val="24"/>
          <w:szCs w:val="24"/>
        </w:rPr>
      </w:pPr>
      <w:r w:rsidRPr="00195E14">
        <w:rPr>
          <w:rFonts w:ascii="Times New Roman" w:hAnsi="Times New Roman"/>
          <w:b/>
          <w:sz w:val="24"/>
          <w:szCs w:val="24"/>
        </w:rPr>
        <w:t>Короткие и длинные выдержки в фотографии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195E14">
        <w:rPr>
          <w:rFonts w:ascii="Times New Roman" w:hAnsi="Times New Roman"/>
          <w:sz w:val="24"/>
          <w:szCs w:val="24"/>
        </w:rPr>
        <w:t xml:space="preserve">Быстрая корректировка настроек выдержки в фотоаппарате. Выставление </w:t>
      </w:r>
      <w:proofErr w:type="spellStart"/>
      <w:r w:rsidRPr="00195E14">
        <w:rPr>
          <w:rFonts w:ascii="Times New Roman" w:hAnsi="Times New Roman"/>
          <w:sz w:val="24"/>
          <w:szCs w:val="24"/>
        </w:rPr>
        <w:t>экспопары</w:t>
      </w:r>
      <w:proofErr w:type="spellEnd"/>
      <w:r w:rsidRPr="00195E14">
        <w:rPr>
          <w:rFonts w:ascii="Times New Roman" w:hAnsi="Times New Roman"/>
          <w:sz w:val="24"/>
          <w:szCs w:val="24"/>
        </w:rPr>
        <w:t xml:space="preserve">. Короткая выдержка для заморозки движения </w:t>
      </w:r>
      <w:proofErr w:type="spellStart"/>
      <w:r w:rsidRPr="00195E14">
        <w:rPr>
          <w:rFonts w:ascii="Times New Roman" w:hAnsi="Times New Roman"/>
          <w:sz w:val="24"/>
          <w:szCs w:val="24"/>
        </w:rPr>
        <w:t>вактивных</w:t>
      </w:r>
      <w:proofErr w:type="spellEnd"/>
      <w:r w:rsidRPr="00195E14">
        <w:rPr>
          <w:rFonts w:ascii="Times New Roman" w:hAnsi="Times New Roman"/>
          <w:sz w:val="24"/>
          <w:szCs w:val="24"/>
        </w:rPr>
        <w:t xml:space="preserve"> видах спорта. Использование длинной выдержки для показа движения или его исключения</w:t>
      </w:r>
      <w:r>
        <w:rPr>
          <w:rFonts w:ascii="Times New Roman" w:hAnsi="Times New Roman"/>
          <w:sz w:val="24"/>
          <w:szCs w:val="24"/>
        </w:rPr>
        <w:t xml:space="preserve"> (12 часов)</w:t>
      </w:r>
      <w:r w:rsidRPr="00195E14">
        <w:rPr>
          <w:rFonts w:ascii="Times New Roman" w:hAnsi="Times New Roman"/>
          <w:sz w:val="24"/>
          <w:szCs w:val="24"/>
        </w:rPr>
        <w:t>.</w:t>
      </w:r>
    </w:p>
    <w:p w:rsidR="008D3BC1" w:rsidRDefault="008D3BC1" w:rsidP="003F590B">
      <w:pPr>
        <w:numPr>
          <w:ilvl w:val="1"/>
          <w:numId w:val="9"/>
        </w:numPr>
        <w:tabs>
          <w:tab w:val="clear" w:pos="1440"/>
        </w:tabs>
        <w:ind w:left="360"/>
        <w:rPr>
          <w:rFonts w:ascii="Times New Roman" w:hAnsi="Times New Roman"/>
          <w:sz w:val="24"/>
          <w:szCs w:val="24"/>
        </w:rPr>
      </w:pPr>
      <w:proofErr w:type="spellStart"/>
      <w:r w:rsidRPr="00153E83">
        <w:rPr>
          <w:rFonts w:ascii="Times New Roman" w:hAnsi="Times New Roman"/>
          <w:b/>
          <w:sz w:val="24"/>
          <w:szCs w:val="24"/>
        </w:rPr>
        <w:t>Аквасъёмка</w:t>
      </w:r>
      <w:proofErr w:type="spellEnd"/>
      <w:r w:rsidRPr="00153E83">
        <w:rPr>
          <w:rFonts w:ascii="Times New Roman" w:hAnsi="Times New Roman"/>
          <w:b/>
          <w:sz w:val="24"/>
          <w:szCs w:val="24"/>
        </w:rPr>
        <w:t xml:space="preserve"> в студии и в бассейне.</w:t>
      </w:r>
      <w:r>
        <w:rPr>
          <w:rFonts w:ascii="Times New Roman" w:hAnsi="Times New Roman"/>
          <w:sz w:val="24"/>
          <w:szCs w:val="24"/>
        </w:rPr>
        <w:t xml:space="preserve"> Работа с брызгами воды в съёмках портретов на локации и в студии. Использование </w:t>
      </w:r>
      <w:proofErr w:type="spellStart"/>
      <w:r>
        <w:rPr>
          <w:rFonts w:ascii="Times New Roman" w:hAnsi="Times New Roman"/>
          <w:sz w:val="24"/>
          <w:szCs w:val="24"/>
        </w:rPr>
        <w:t>стрипбоксов</w:t>
      </w:r>
      <w:proofErr w:type="spellEnd"/>
      <w:r>
        <w:rPr>
          <w:rFonts w:ascii="Times New Roman" w:hAnsi="Times New Roman"/>
          <w:sz w:val="24"/>
          <w:szCs w:val="24"/>
        </w:rPr>
        <w:t xml:space="preserve"> для обрисовки капель воды, и интересных эффектов боке. Всплески воды для создания эмоциональных портретов. Съёмка в корпусном бассейне с небольшим количеством воды и черным фоном, с интересными отражениями. Инструктаж по технике безопасности в спортивном бассейне. Распределение на малые съёмочные группы. Формирование световых схем и синхронизации импульса под водой. Подводные съёмки пловцов и танцоров с </w:t>
      </w:r>
      <w:r>
        <w:rPr>
          <w:rFonts w:ascii="Times New Roman" w:hAnsi="Times New Roman"/>
          <w:sz w:val="24"/>
          <w:szCs w:val="24"/>
        </w:rPr>
        <w:lastRenderedPageBreak/>
        <w:t>импульсным светом. Обработка подводных снимков с корректировкой цветовой температуры и оттенка, повышения резкости и чёткости (24 часа).</w:t>
      </w:r>
    </w:p>
    <w:p w:rsidR="008D3BC1" w:rsidRPr="002F1DD3" w:rsidRDefault="008D3BC1" w:rsidP="003F590B">
      <w:pPr>
        <w:numPr>
          <w:ilvl w:val="1"/>
          <w:numId w:val="9"/>
        </w:numPr>
        <w:tabs>
          <w:tab w:val="clear" w:pos="1440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Итоговое занятие.</w:t>
      </w:r>
      <w:r>
        <w:rPr>
          <w:rFonts w:ascii="Times New Roman" w:hAnsi="Times New Roman"/>
          <w:sz w:val="24"/>
          <w:szCs w:val="24"/>
        </w:rPr>
        <w:t xml:space="preserve"> Подготовка к итоговой годовой выставке. Формирование отчёта для социальных сетей. Опрос и тестирование учащимся по изученным темам. Задания по наполнению портфолио за каникулярный период (4 часа).</w:t>
      </w:r>
    </w:p>
    <w:p w:rsidR="008D3BC1" w:rsidRDefault="008D3BC1" w:rsidP="0084203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Учебный план 2-го года обучения.</w:t>
      </w:r>
    </w:p>
    <w:tbl>
      <w:tblPr>
        <w:tblW w:w="10494" w:type="dxa"/>
        <w:tblInd w:w="-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"/>
        <w:gridCol w:w="4614"/>
        <w:gridCol w:w="1418"/>
        <w:gridCol w:w="1052"/>
        <w:gridCol w:w="1309"/>
        <w:gridCol w:w="1643"/>
      </w:tblGrid>
      <w:tr w:rsidR="008D3BC1" w:rsidRPr="00F62DA3" w:rsidTr="00C80A45">
        <w:trPr>
          <w:trHeight w:val="1138"/>
        </w:trPr>
        <w:tc>
          <w:tcPr>
            <w:tcW w:w="0" w:type="auto"/>
          </w:tcPr>
          <w:p w:rsidR="008D3BC1" w:rsidRPr="00F62DA3" w:rsidRDefault="008D3BC1" w:rsidP="00C80A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14" w:type="dxa"/>
          </w:tcPr>
          <w:p w:rsidR="008D3BC1" w:rsidRPr="00E67A60" w:rsidRDefault="008D3BC1" w:rsidP="00C80A45">
            <w:pPr>
              <w:pStyle w:val="1"/>
              <w:rPr>
                <w:b/>
                <w:sz w:val="24"/>
                <w:szCs w:val="24"/>
              </w:rPr>
            </w:pPr>
          </w:p>
          <w:p w:rsidR="008D3BC1" w:rsidRPr="00E67A60" w:rsidRDefault="008D3BC1" w:rsidP="00C80A45">
            <w:pPr>
              <w:pStyle w:val="1"/>
              <w:rPr>
                <w:b/>
                <w:sz w:val="24"/>
                <w:szCs w:val="24"/>
              </w:rPr>
            </w:pPr>
            <w:r w:rsidRPr="00E67A60">
              <w:rPr>
                <w:b/>
                <w:sz w:val="24"/>
                <w:szCs w:val="24"/>
              </w:rPr>
              <w:t>Наименование разделов и тем</w:t>
            </w:r>
          </w:p>
          <w:p w:rsidR="008D3BC1" w:rsidRPr="00F62DA3" w:rsidRDefault="008D3BC1" w:rsidP="00C80A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Всего час.</w:t>
            </w:r>
          </w:p>
        </w:tc>
        <w:tc>
          <w:tcPr>
            <w:tcW w:w="1052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643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Формы аттестации</w:t>
            </w:r>
            <w:r w:rsidRPr="0077326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 xml:space="preserve"> контроля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Pr="00F62DA3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14" w:type="dxa"/>
          </w:tcPr>
          <w:p w:rsidR="008D3BC1" w:rsidRPr="00F62DA3" w:rsidRDefault="008D3BC1" w:rsidP="008420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программу</w:t>
            </w:r>
            <w:r w:rsidRPr="00F62DA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Инструктаж ТБ.</w:t>
            </w:r>
          </w:p>
        </w:tc>
        <w:tc>
          <w:tcPr>
            <w:tcW w:w="1418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43" w:type="dxa"/>
          </w:tcPr>
          <w:p w:rsidR="008D3BC1" w:rsidRPr="00F62DA3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Pr="00F62DA3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14" w:type="dxa"/>
          </w:tcPr>
          <w:p w:rsidR="008D3BC1" w:rsidRPr="00842037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Художественная обработка портретов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8420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</w:p>
        </w:tc>
        <w:tc>
          <w:tcPr>
            <w:tcW w:w="1418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43" w:type="dxa"/>
          </w:tcPr>
          <w:p w:rsidR="008D3BC1" w:rsidRPr="00F62DA3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14" w:type="dxa"/>
          </w:tcPr>
          <w:p w:rsidR="008D3BC1" w:rsidRPr="002F3860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Эффект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>Левитации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фотографии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Художественная жесткая тень с цветовым и световым заполнением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Зимний портрет с использованием эффектов и текстур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коллаж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Боке в художественной фотографии.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набор текстур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Оптические эффекты в съёмках на локации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 открытки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14" w:type="dxa"/>
          </w:tcPr>
          <w:p w:rsidR="008D3BC1" w:rsidRPr="00344330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набора кистей, стилей и текстур </w:t>
            </w:r>
            <w:r w:rsidRPr="00344330">
              <w:rPr>
                <w:rFonts w:ascii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Снег и лёд</w:t>
            </w:r>
            <w:r w:rsidRPr="00344330">
              <w:rPr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Рона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Девинея</w:t>
            </w:r>
            <w:proofErr w:type="spellEnd"/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Коллаж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14" w:type="dxa"/>
          </w:tcPr>
          <w:p w:rsidR="008D3BC1" w:rsidRPr="00344330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программой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3443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Lightroom</w:t>
            </w:r>
            <w:proofErr w:type="spellEnd"/>
            <w:r w:rsidRPr="003443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14" w:type="dxa"/>
          </w:tcPr>
          <w:p w:rsidR="008D3BC1" w:rsidRPr="00344330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Готовые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экшны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3443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</w:p>
        </w:tc>
        <w:tc>
          <w:tcPr>
            <w:tcW w:w="1418" w:type="dxa"/>
          </w:tcPr>
          <w:p w:rsidR="008D3BC1" w:rsidRPr="00344330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52" w:type="dxa"/>
          </w:tcPr>
          <w:p w:rsidR="008D3BC1" w:rsidRPr="00344330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09" w:type="dxa"/>
          </w:tcPr>
          <w:p w:rsidR="008D3BC1" w:rsidRPr="00344330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43" w:type="dxa"/>
          </w:tcPr>
          <w:p w:rsidR="008D3BC1" w:rsidRPr="00344330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Стилизованные съёмки в современном военном обмундировании</w:t>
            </w:r>
          </w:p>
        </w:tc>
        <w:tc>
          <w:tcPr>
            <w:tcW w:w="1418" w:type="dxa"/>
          </w:tcPr>
          <w:p w:rsidR="008D3BC1" w:rsidRPr="00344330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</w:tcPr>
          <w:p w:rsidR="008D3BC1" w:rsidRPr="00344330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Pr="00344330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Женский портрет.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Бьюти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Фэшн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Фотосессия.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Макросъёмка и обработка макро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14" w:type="dxa"/>
          </w:tcPr>
          <w:p w:rsidR="008D3BC1" w:rsidRPr="00F1049B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Съёмка с расширенным динамическим диапазоном </w:t>
            </w:r>
            <w:r w:rsidRPr="00F1049B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HDR</w:t>
            </w:r>
            <w:r w:rsidRPr="00F104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работы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Pr="00F1049B" w:rsidRDefault="008D3BC1" w:rsidP="00C80A4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614" w:type="dxa"/>
          </w:tcPr>
          <w:p w:rsidR="008D3BC1" w:rsidRPr="00C61EC2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Пасхальный натюрморт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Pr="00C61EC2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Жанровая и кинематографическая фотография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репортаж с использованием вспышек и эффектов.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Фотоотчет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проекты и итоговая фотовыставка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D3BC1" w:rsidRPr="00C80A45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A45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052" w:type="dxa"/>
          </w:tcPr>
          <w:p w:rsidR="008D3BC1" w:rsidRPr="00C80A45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A45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309" w:type="dxa"/>
          </w:tcPr>
          <w:p w:rsidR="008D3BC1" w:rsidRPr="00C80A45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A45">
              <w:rPr>
                <w:rFonts w:ascii="Times New Roman" w:hAnsi="Times New Roman"/>
                <w:b/>
                <w:sz w:val="24"/>
                <w:szCs w:val="24"/>
              </w:rPr>
              <w:t>188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3BC1" w:rsidRDefault="008D3BC1" w:rsidP="004D6C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8D3BC1" w:rsidRDefault="008D3BC1" w:rsidP="004D6CE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плана</w:t>
      </w:r>
    </w:p>
    <w:p w:rsidR="008D3BC1" w:rsidRDefault="008D3BC1" w:rsidP="003F590B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Введение в программу. Инструктаж ТБ. </w:t>
      </w:r>
      <w:r>
        <w:rPr>
          <w:rFonts w:ascii="Times New Roman" w:hAnsi="Times New Roman"/>
          <w:sz w:val="24"/>
          <w:szCs w:val="24"/>
        </w:rPr>
        <w:t>Краткий обзор тем базовой программы для третьего года обучения (2 часа).</w:t>
      </w:r>
    </w:p>
    <w:p w:rsidR="008D3BC1" w:rsidRDefault="008D3BC1" w:rsidP="003F590B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sz w:val="24"/>
          <w:szCs w:val="24"/>
        </w:rPr>
      </w:pPr>
      <w:r w:rsidRPr="00D5384D">
        <w:rPr>
          <w:rFonts w:ascii="Times New Roman" w:hAnsi="Times New Roman"/>
          <w:b/>
          <w:sz w:val="24"/>
          <w:szCs w:val="24"/>
        </w:rPr>
        <w:t xml:space="preserve">Художественная обработка портретов в </w:t>
      </w:r>
      <w:r w:rsidRPr="00D5384D">
        <w:rPr>
          <w:rFonts w:ascii="Times New Roman" w:hAnsi="Times New Roman"/>
          <w:b/>
          <w:sz w:val="24"/>
          <w:szCs w:val="24"/>
          <w:lang w:val="en-US"/>
        </w:rPr>
        <w:t>Adobe</w:t>
      </w:r>
      <w:r w:rsidRPr="00D5384D">
        <w:rPr>
          <w:rFonts w:ascii="Times New Roman" w:hAnsi="Times New Roman"/>
          <w:b/>
          <w:sz w:val="24"/>
          <w:szCs w:val="24"/>
        </w:rPr>
        <w:t xml:space="preserve"> </w:t>
      </w:r>
      <w:r w:rsidRPr="00D5384D">
        <w:rPr>
          <w:rFonts w:ascii="Times New Roman" w:hAnsi="Times New Roman"/>
          <w:b/>
          <w:sz w:val="24"/>
          <w:szCs w:val="24"/>
          <w:lang w:val="en-US"/>
        </w:rPr>
        <w:t>Photoshop</w:t>
      </w:r>
      <w:r w:rsidRPr="00D5384D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Применение различных эффектов в художественной обработке портретов. Использование плагина </w:t>
      </w:r>
      <w:r w:rsidRPr="003F590B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Масляная краска</w:t>
      </w:r>
      <w:r w:rsidRPr="003F590B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в портретах. Эффект распад на частицы. Обработка в стиле комикс. Контурная  обрисовка объектов фотографии. Карандашный рисунок, обработка</w:t>
      </w:r>
      <w:r w:rsidRPr="00D5384D">
        <w:rPr>
          <w:rFonts w:ascii="Times New Roman" w:hAnsi="Times New Roman"/>
          <w:sz w:val="24"/>
          <w:szCs w:val="24"/>
        </w:rPr>
        <w:t xml:space="preserve"> “</w:t>
      </w:r>
      <w:r>
        <w:rPr>
          <w:rFonts w:ascii="Times New Roman" w:hAnsi="Times New Roman"/>
          <w:sz w:val="24"/>
          <w:szCs w:val="24"/>
        </w:rPr>
        <w:t>Скетч</w:t>
      </w:r>
      <w:r w:rsidRPr="00D5384D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 Текстовое заполнение фотографий</w:t>
      </w:r>
      <w:r w:rsidRPr="00D5384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внешнее заполнение, внутреннее заполнение, замена текстуры текстом, типографический постер, обрисовка по направляющим (24 часа). </w:t>
      </w:r>
    </w:p>
    <w:p w:rsidR="008D3BC1" w:rsidRDefault="008D3BC1" w:rsidP="003F590B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sz w:val="24"/>
          <w:szCs w:val="24"/>
        </w:rPr>
      </w:pPr>
      <w:r w:rsidRPr="00D5384D">
        <w:rPr>
          <w:rFonts w:ascii="Times New Roman" w:hAnsi="Times New Roman"/>
          <w:b/>
          <w:sz w:val="24"/>
          <w:szCs w:val="24"/>
        </w:rPr>
        <w:t>Эффект ”Левитации” в фотографии.</w:t>
      </w:r>
      <w:r>
        <w:rPr>
          <w:rFonts w:ascii="Times New Roman" w:hAnsi="Times New Roman"/>
          <w:sz w:val="24"/>
          <w:szCs w:val="24"/>
        </w:rPr>
        <w:t xml:space="preserve"> Работа с масками слоя в </w:t>
      </w:r>
      <w:r w:rsidRPr="00D5384D">
        <w:rPr>
          <w:rFonts w:ascii="Times New Roman" w:hAnsi="Times New Roman"/>
          <w:sz w:val="24"/>
          <w:szCs w:val="24"/>
          <w:lang w:val="en-US"/>
        </w:rPr>
        <w:t>Adobe</w:t>
      </w:r>
      <w:r w:rsidRPr="00D5384D">
        <w:rPr>
          <w:rFonts w:ascii="Times New Roman" w:hAnsi="Times New Roman"/>
          <w:sz w:val="24"/>
          <w:szCs w:val="24"/>
        </w:rPr>
        <w:t xml:space="preserve"> </w:t>
      </w:r>
      <w:r w:rsidRPr="00D5384D">
        <w:rPr>
          <w:rFonts w:ascii="Times New Roman" w:hAnsi="Times New Roman"/>
          <w:sz w:val="24"/>
          <w:szCs w:val="24"/>
          <w:lang w:val="en-US"/>
        </w:rPr>
        <w:t>Photoshop</w:t>
      </w:r>
      <w:r>
        <w:rPr>
          <w:rFonts w:ascii="Times New Roman" w:hAnsi="Times New Roman"/>
          <w:sz w:val="24"/>
          <w:szCs w:val="24"/>
        </w:rPr>
        <w:t>. Съёмка со штативом и метками для создания эффекта левитации. Использование стульев, лестниц, веревок для стабилизации модели. Настройки камеры для работы с масками слоя. Итоговые съёмки учащихся и постобработка (12 часов).</w:t>
      </w:r>
    </w:p>
    <w:p w:rsidR="008D3BC1" w:rsidRPr="00D230F3" w:rsidRDefault="008D3BC1" w:rsidP="003F590B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D230F3">
        <w:rPr>
          <w:rFonts w:ascii="Times New Roman" w:hAnsi="Times New Roman"/>
          <w:b/>
          <w:sz w:val="24"/>
          <w:szCs w:val="24"/>
        </w:rPr>
        <w:t>Художественная жесткая тень с цветовым и световым заполнением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Создание портретов с двухцветным заполнением и двумя жесткими или мягкими источниками света. </w:t>
      </w:r>
      <w:proofErr w:type="spellStart"/>
      <w:r>
        <w:rPr>
          <w:rFonts w:ascii="Times New Roman" w:hAnsi="Times New Roman"/>
          <w:sz w:val="24"/>
          <w:szCs w:val="24"/>
        </w:rPr>
        <w:t>Бьюти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фэшн</w:t>
      </w:r>
      <w:proofErr w:type="spellEnd"/>
      <w:r>
        <w:rPr>
          <w:rFonts w:ascii="Times New Roman" w:hAnsi="Times New Roman"/>
          <w:sz w:val="24"/>
          <w:szCs w:val="24"/>
        </w:rPr>
        <w:t xml:space="preserve"> портреты с использованием цветных гелиевых фильтров (12 часов).</w:t>
      </w:r>
    </w:p>
    <w:p w:rsidR="008D3BC1" w:rsidRPr="009C7B75" w:rsidRDefault="008D3BC1" w:rsidP="003F590B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9C7B75">
        <w:rPr>
          <w:rFonts w:ascii="Times New Roman" w:hAnsi="Times New Roman"/>
          <w:b/>
          <w:sz w:val="24"/>
          <w:szCs w:val="24"/>
        </w:rPr>
        <w:t xml:space="preserve">Зимний портрет с использованием эффектов и текстур. </w:t>
      </w:r>
      <w:r>
        <w:rPr>
          <w:rFonts w:ascii="Times New Roman" w:hAnsi="Times New Roman"/>
          <w:sz w:val="24"/>
          <w:szCs w:val="24"/>
        </w:rPr>
        <w:t>Съёмка стилизованных портретов в холодных тонах. Портреты на локациях с открытой диафрагмой и объёмными текстурами. Наложение текстур снега и мелких частиц для создания  зимней стилистики. Наложение оптических эффектов боке. Текстура тумана для увеличения воздушной перспективы. Итоговые фотоссесии учащихся и постобработка зимних портретов (22 часа).</w:t>
      </w:r>
    </w:p>
    <w:p w:rsidR="008D3BC1" w:rsidRPr="00E60227" w:rsidRDefault="008D3BC1" w:rsidP="003F590B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E60227">
        <w:rPr>
          <w:rFonts w:ascii="Times New Roman" w:hAnsi="Times New Roman"/>
          <w:b/>
          <w:sz w:val="24"/>
          <w:szCs w:val="24"/>
        </w:rPr>
        <w:t>Боке в художественной фотографии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Боке, как оптический эффект. Использование художественного размытия фона. Изготовление флагов с отверстиями для изменения формы боке. Испытание накладок на объектив на локациях, на открытой диафрагме. Реализация творческих идей с использованием текстур боке. Съёмка в новогодней студии с наложением текстур боке (10 часов).</w:t>
      </w:r>
    </w:p>
    <w:p w:rsidR="008D3BC1" w:rsidRDefault="008D3BC1" w:rsidP="00E35E17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sz w:val="24"/>
          <w:szCs w:val="24"/>
        </w:rPr>
      </w:pPr>
      <w:r w:rsidRPr="00F2396D">
        <w:rPr>
          <w:rFonts w:ascii="Times New Roman" w:hAnsi="Times New Roman"/>
          <w:b/>
          <w:sz w:val="24"/>
          <w:szCs w:val="24"/>
        </w:rPr>
        <w:lastRenderedPageBreak/>
        <w:t xml:space="preserve"> Оптические эффекты в съёмках на локации.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2396D">
        <w:rPr>
          <w:rFonts w:ascii="Times New Roman" w:hAnsi="Times New Roman"/>
          <w:sz w:val="24"/>
          <w:szCs w:val="24"/>
        </w:rPr>
        <w:t>Использован</w:t>
      </w:r>
      <w:r>
        <w:rPr>
          <w:rFonts w:ascii="Times New Roman" w:hAnsi="Times New Roman"/>
          <w:sz w:val="24"/>
          <w:szCs w:val="24"/>
        </w:rPr>
        <w:t>ие оптических искажений в фотос</w:t>
      </w:r>
      <w:r w:rsidRPr="00F2396D">
        <w:rPr>
          <w:rFonts w:ascii="Times New Roman" w:hAnsi="Times New Roman"/>
          <w:sz w:val="24"/>
          <w:szCs w:val="24"/>
        </w:rPr>
        <w:t xml:space="preserve">ъёмке. Применение призм для создания продольных бликов. </w:t>
      </w:r>
      <w:r>
        <w:rPr>
          <w:rFonts w:ascii="Times New Roman" w:hAnsi="Times New Roman"/>
          <w:sz w:val="24"/>
          <w:szCs w:val="24"/>
        </w:rPr>
        <w:t xml:space="preserve">Съёмка через капроновую сетку для создания рассеянного свечения. Нанесение геля на защитный фильтр для художественного смазывания. Использование цветных гелей для </w:t>
      </w:r>
      <w:proofErr w:type="spellStart"/>
      <w:r>
        <w:rPr>
          <w:rFonts w:ascii="Times New Roman" w:hAnsi="Times New Roman"/>
          <w:sz w:val="24"/>
          <w:szCs w:val="24"/>
        </w:rPr>
        <w:t>биколорных</w:t>
      </w:r>
      <w:proofErr w:type="spellEnd"/>
      <w:r>
        <w:rPr>
          <w:rFonts w:ascii="Times New Roman" w:hAnsi="Times New Roman"/>
          <w:sz w:val="24"/>
          <w:szCs w:val="24"/>
        </w:rPr>
        <w:t xml:space="preserve"> изображений.  Применение стекла для дублирования отражений (14 часов). </w:t>
      </w:r>
    </w:p>
    <w:p w:rsidR="008D3BC1" w:rsidRPr="003169B5" w:rsidRDefault="008D3BC1" w:rsidP="00E35E17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E35E17">
        <w:rPr>
          <w:rFonts w:ascii="Times New Roman" w:hAnsi="Times New Roman"/>
          <w:b/>
          <w:sz w:val="24"/>
          <w:szCs w:val="24"/>
        </w:rPr>
        <w:t xml:space="preserve">Использование набора кистей, стилей и текстур “Снег и лёд” от Рона </w:t>
      </w:r>
      <w:proofErr w:type="spellStart"/>
      <w:r w:rsidRPr="00E35E17">
        <w:rPr>
          <w:rFonts w:ascii="Times New Roman" w:hAnsi="Times New Roman"/>
          <w:b/>
          <w:sz w:val="24"/>
          <w:szCs w:val="24"/>
        </w:rPr>
        <w:t>Девинея</w:t>
      </w:r>
      <w:proofErr w:type="spellEnd"/>
      <w:r w:rsidRPr="00E35E1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Работа с дизайнерскими наборами для ретуши и </w:t>
      </w:r>
      <w:proofErr w:type="spellStart"/>
      <w:r>
        <w:rPr>
          <w:rFonts w:ascii="Times New Roman" w:hAnsi="Times New Roman"/>
          <w:sz w:val="24"/>
          <w:szCs w:val="24"/>
        </w:rPr>
        <w:t>калажирования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в программных </w:t>
      </w:r>
      <w:proofErr w:type="spellStart"/>
      <w:r>
        <w:rPr>
          <w:rFonts w:ascii="Times New Roman" w:hAnsi="Times New Roman"/>
          <w:sz w:val="24"/>
          <w:szCs w:val="24"/>
        </w:rPr>
        <w:t>редакторых</w:t>
      </w:r>
      <w:proofErr w:type="spellEnd"/>
      <w:r>
        <w:rPr>
          <w:rFonts w:ascii="Times New Roman" w:hAnsi="Times New Roman"/>
          <w:sz w:val="24"/>
          <w:szCs w:val="24"/>
        </w:rPr>
        <w:t xml:space="preserve">. Загрузка, настройка и определение необходимого параметра в работе с кистями </w:t>
      </w:r>
      <w:r w:rsidRPr="003169B5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снег и лед</w:t>
      </w:r>
      <w:r w:rsidRPr="003169B5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(10 часов).</w:t>
      </w:r>
    </w:p>
    <w:p w:rsidR="008D3BC1" w:rsidRPr="00B37536" w:rsidRDefault="008D3BC1" w:rsidP="00E35E17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B37536">
        <w:rPr>
          <w:rFonts w:ascii="Times New Roman" w:hAnsi="Times New Roman"/>
          <w:b/>
          <w:sz w:val="24"/>
          <w:szCs w:val="24"/>
        </w:rPr>
        <w:t xml:space="preserve">Работа с программой </w:t>
      </w:r>
      <w:r w:rsidRPr="00B37536">
        <w:rPr>
          <w:rFonts w:ascii="Times New Roman" w:hAnsi="Times New Roman"/>
          <w:b/>
          <w:sz w:val="24"/>
          <w:szCs w:val="24"/>
          <w:lang w:val="en-US"/>
        </w:rPr>
        <w:t>Adobe</w:t>
      </w:r>
      <w:r w:rsidRPr="00B375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37536">
        <w:rPr>
          <w:rFonts w:ascii="Times New Roman" w:hAnsi="Times New Roman"/>
          <w:b/>
          <w:sz w:val="24"/>
          <w:szCs w:val="24"/>
          <w:lang w:val="en-US"/>
        </w:rPr>
        <w:t>Lightroom</w:t>
      </w:r>
      <w:proofErr w:type="spellEnd"/>
      <w:r w:rsidRPr="00B3753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Обзор основных функций, возможностей и настроек программы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Lightroom</w:t>
      </w:r>
      <w:proofErr w:type="spellEnd"/>
      <w:r>
        <w:rPr>
          <w:rFonts w:ascii="Times New Roman" w:hAnsi="Times New Roman"/>
          <w:sz w:val="24"/>
          <w:szCs w:val="24"/>
        </w:rPr>
        <w:t xml:space="preserve">. Применение пакетной обработки для большого количества фотографий. Разбор различных </w:t>
      </w:r>
      <w:proofErr w:type="spellStart"/>
      <w:r>
        <w:rPr>
          <w:rFonts w:ascii="Times New Roman" w:hAnsi="Times New Roman"/>
          <w:sz w:val="24"/>
          <w:szCs w:val="24"/>
        </w:rPr>
        <w:t>пресетов</w:t>
      </w:r>
      <w:proofErr w:type="spellEnd"/>
      <w:r>
        <w:rPr>
          <w:rFonts w:ascii="Times New Roman" w:hAnsi="Times New Roman"/>
          <w:sz w:val="24"/>
          <w:szCs w:val="24"/>
        </w:rPr>
        <w:t xml:space="preserve"> возможность и целесообразность их применения (10 часов).</w:t>
      </w:r>
    </w:p>
    <w:p w:rsidR="008D3BC1" w:rsidRDefault="008D3BC1" w:rsidP="00B34929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sz w:val="24"/>
          <w:szCs w:val="24"/>
        </w:rPr>
      </w:pPr>
      <w:r w:rsidRPr="00B37536">
        <w:rPr>
          <w:rFonts w:ascii="Times New Roman" w:hAnsi="Times New Roman"/>
          <w:b/>
          <w:sz w:val="24"/>
          <w:szCs w:val="24"/>
        </w:rPr>
        <w:t xml:space="preserve">Готовые </w:t>
      </w:r>
      <w:proofErr w:type="spellStart"/>
      <w:r w:rsidRPr="00B37536">
        <w:rPr>
          <w:rFonts w:ascii="Times New Roman" w:hAnsi="Times New Roman"/>
          <w:b/>
          <w:sz w:val="24"/>
          <w:szCs w:val="24"/>
        </w:rPr>
        <w:t>экшны</w:t>
      </w:r>
      <w:proofErr w:type="spellEnd"/>
      <w:r w:rsidRPr="00B37536">
        <w:rPr>
          <w:rFonts w:ascii="Times New Roman" w:hAnsi="Times New Roman"/>
          <w:b/>
          <w:sz w:val="24"/>
          <w:szCs w:val="24"/>
        </w:rPr>
        <w:t xml:space="preserve"> для </w:t>
      </w:r>
      <w:r w:rsidRPr="00B37536">
        <w:rPr>
          <w:rFonts w:ascii="Times New Roman" w:hAnsi="Times New Roman"/>
          <w:b/>
          <w:sz w:val="24"/>
          <w:szCs w:val="24"/>
          <w:lang w:val="en-US"/>
        </w:rPr>
        <w:t>Adobe</w:t>
      </w:r>
      <w:r w:rsidRPr="00B37536">
        <w:rPr>
          <w:rFonts w:ascii="Times New Roman" w:hAnsi="Times New Roman"/>
          <w:b/>
          <w:sz w:val="24"/>
          <w:szCs w:val="24"/>
        </w:rPr>
        <w:t xml:space="preserve"> </w:t>
      </w:r>
      <w:r w:rsidRPr="00B37536">
        <w:rPr>
          <w:rFonts w:ascii="Times New Roman" w:hAnsi="Times New Roman"/>
          <w:b/>
          <w:sz w:val="24"/>
          <w:szCs w:val="24"/>
          <w:lang w:val="en-US"/>
        </w:rPr>
        <w:t>Photoshop</w:t>
      </w:r>
      <w:r w:rsidRPr="00B3753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Запись, чтение и применение программных алгоритмов в </w:t>
      </w:r>
      <w:r w:rsidRPr="00B34929">
        <w:rPr>
          <w:rFonts w:ascii="Times New Roman" w:hAnsi="Times New Roman"/>
          <w:sz w:val="24"/>
          <w:szCs w:val="24"/>
          <w:lang w:val="en-US"/>
        </w:rPr>
        <w:t>Adobe</w:t>
      </w:r>
      <w:r w:rsidRPr="00B34929">
        <w:rPr>
          <w:rFonts w:ascii="Times New Roman" w:hAnsi="Times New Roman"/>
          <w:sz w:val="24"/>
          <w:szCs w:val="24"/>
        </w:rPr>
        <w:t xml:space="preserve"> </w:t>
      </w:r>
      <w:r w:rsidRPr="00B34929">
        <w:rPr>
          <w:rFonts w:ascii="Times New Roman" w:hAnsi="Times New Roman"/>
          <w:sz w:val="24"/>
          <w:szCs w:val="24"/>
          <w:lang w:val="en-US"/>
        </w:rPr>
        <w:t>Photoshop</w:t>
      </w:r>
      <w:r>
        <w:rPr>
          <w:rFonts w:ascii="Times New Roman" w:hAnsi="Times New Roman"/>
          <w:sz w:val="24"/>
          <w:szCs w:val="24"/>
        </w:rPr>
        <w:t xml:space="preserve">. Применение </w:t>
      </w:r>
      <w:proofErr w:type="spellStart"/>
      <w:r>
        <w:rPr>
          <w:rFonts w:ascii="Times New Roman" w:hAnsi="Times New Roman"/>
          <w:sz w:val="24"/>
          <w:szCs w:val="24"/>
        </w:rPr>
        <w:t>экшнов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34929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Торнадо, Скетч, Дым, Ярость, Слава, фрактур, геометрия, пластика, современное искусство</w:t>
      </w:r>
      <w:r w:rsidRPr="00B34929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. Подготовка изображений (6 часов). </w:t>
      </w:r>
    </w:p>
    <w:p w:rsidR="008D3BC1" w:rsidRPr="00702BC2" w:rsidRDefault="008D3BC1" w:rsidP="00B34929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B34929">
        <w:rPr>
          <w:rFonts w:ascii="Times New Roman" w:hAnsi="Times New Roman"/>
          <w:b/>
          <w:sz w:val="24"/>
          <w:szCs w:val="24"/>
        </w:rPr>
        <w:t>Стилизованные съёмки в современном военном обмундировании.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рамках месячника </w:t>
      </w:r>
      <w:proofErr w:type="spellStart"/>
      <w:r>
        <w:rPr>
          <w:rFonts w:ascii="Times New Roman" w:hAnsi="Times New Roman"/>
          <w:sz w:val="24"/>
          <w:szCs w:val="24"/>
        </w:rPr>
        <w:t>оборонномассовой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работы и уроков мужества рассматривается военная жанровая и портретная фотография. Подробное занятии по военной фотожурналистике в СССР и современной России с рассмотрением наиболее значимых исторических кадров. Рассмотрение световых схем для съёмки военных. Фотосессия </w:t>
      </w:r>
      <w:proofErr w:type="spellStart"/>
      <w:r>
        <w:rPr>
          <w:rFonts w:ascii="Times New Roman" w:hAnsi="Times New Roman"/>
          <w:sz w:val="24"/>
          <w:szCs w:val="24"/>
        </w:rPr>
        <w:t>страйкболистов</w:t>
      </w:r>
      <w:proofErr w:type="spellEnd"/>
      <w:r>
        <w:rPr>
          <w:rFonts w:ascii="Times New Roman" w:hAnsi="Times New Roman"/>
          <w:sz w:val="24"/>
          <w:szCs w:val="24"/>
        </w:rPr>
        <w:t xml:space="preserve"> в полном военном обмундировании и вооружении. Жанровая съёмка во дворе ЦТ с моделированием различных ситуаций (12 часов).</w:t>
      </w:r>
    </w:p>
    <w:p w:rsidR="008D3BC1" w:rsidRPr="009F2FA6" w:rsidRDefault="008D3BC1" w:rsidP="00B34929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702BC2">
        <w:rPr>
          <w:rFonts w:ascii="Times New Roman" w:hAnsi="Times New Roman"/>
          <w:b/>
          <w:sz w:val="24"/>
          <w:szCs w:val="24"/>
        </w:rPr>
        <w:t xml:space="preserve">Женский портрет. </w:t>
      </w:r>
      <w:proofErr w:type="spellStart"/>
      <w:r w:rsidRPr="00702BC2">
        <w:rPr>
          <w:rFonts w:ascii="Times New Roman" w:hAnsi="Times New Roman"/>
          <w:b/>
          <w:sz w:val="24"/>
          <w:szCs w:val="24"/>
        </w:rPr>
        <w:t>Бьюти</w:t>
      </w:r>
      <w:proofErr w:type="spellEnd"/>
      <w:r w:rsidRPr="00702BC2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Pr="00702BC2">
        <w:rPr>
          <w:rFonts w:ascii="Times New Roman" w:hAnsi="Times New Roman"/>
          <w:b/>
          <w:sz w:val="24"/>
          <w:szCs w:val="24"/>
        </w:rPr>
        <w:t>Фэшн</w:t>
      </w:r>
      <w:proofErr w:type="spellEnd"/>
      <w:r w:rsidRPr="00702BC2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Вводное занятие в </w:t>
      </w:r>
      <w:proofErr w:type="spellStart"/>
      <w:r>
        <w:rPr>
          <w:rFonts w:ascii="Times New Roman" w:hAnsi="Times New Roman"/>
          <w:sz w:val="24"/>
          <w:szCs w:val="24"/>
        </w:rPr>
        <w:t>бьюти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фэшн</w:t>
      </w:r>
      <w:proofErr w:type="spellEnd"/>
      <w:r>
        <w:rPr>
          <w:rFonts w:ascii="Times New Roman" w:hAnsi="Times New Roman"/>
          <w:sz w:val="24"/>
          <w:szCs w:val="24"/>
        </w:rPr>
        <w:t xml:space="preserve"> съёмку для рекламы косметических средств и женских аксессуаров. Первая съёмка совместно с визажистом и парикмахером (12 часов).</w:t>
      </w:r>
    </w:p>
    <w:p w:rsidR="008D3BC1" w:rsidRPr="009F2FA6" w:rsidRDefault="008D3BC1" w:rsidP="00B34929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sz w:val="24"/>
          <w:szCs w:val="24"/>
        </w:rPr>
      </w:pPr>
      <w:r w:rsidRPr="009F2FA6">
        <w:rPr>
          <w:rFonts w:ascii="Times New Roman" w:hAnsi="Times New Roman"/>
          <w:b/>
          <w:sz w:val="24"/>
          <w:szCs w:val="24"/>
        </w:rPr>
        <w:t xml:space="preserve">Макросъёмка и обработка макро. </w:t>
      </w:r>
      <w:r w:rsidRPr="009F2FA6">
        <w:rPr>
          <w:rFonts w:ascii="Times New Roman" w:hAnsi="Times New Roman"/>
          <w:sz w:val="24"/>
          <w:szCs w:val="24"/>
        </w:rPr>
        <w:t>Определение макро, описание</w:t>
      </w:r>
      <w:r>
        <w:rPr>
          <w:rFonts w:ascii="Times New Roman" w:hAnsi="Times New Roman"/>
          <w:sz w:val="24"/>
          <w:szCs w:val="24"/>
        </w:rPr>
        <w:t xml:space="preserve"> особенностей съёмки. Выбор объектива и фокус </w:t>
      </w:r>
      <w:proofErr w:type="spellStart"/>
      <w:r>
        <w:rPr>
          <w:rFonts w:ascii="Times New Roman" w:hAnsi="Times New Roman"/>
          <w:sz w:val="24"/>
          <w:szCs w:val="24"/>
        </w:rPr>
        <w:t>стекинг</w:t>
      </w:r>
      <w:proofErr w:type="spellEnd"/>
      <w:r>
        <w:rPr>
          <w:rFonts w:ascii="Times New Roman" w:hAnsi="Times New Roman"/>
          <w:sz w:val="24"/>
          <w:szCs w:val="24"/>
        </w:rPr>
        <w:t>. Специальные объективы с измененной геометрией расположения линз, для корректировки плоскости фокусировки (</w:t>
      </w:r>
      <w:proofErr w:type="spellStart"/>
      <w:r>
        <w:rPr>
          <w:rFonts w:ascii="Times New Roman" w:hAnsi="Times New Roman"/>
          <w:sz w:val="24"/>
          <w:szCs w:val="24"/>
        </w:rPr>
        <w:t>тилшифт</w:t>
      </w:r>
      <w:proofErr w:type="spellEnd"/>
      <w:r>
        <w:rPr>
          <w:rFonts w:ascii="Times New Roman" w:hAnsi="Times New Roman"/>
          <w:sz w:val="24"/>
          <w:szCs w:val="24"/>
        </w:rPr>
        <w:t xml:space="preserve">). Съёмка насекомых и цветов в макро (12 часов). </w:t>
      </w:r>
    </w:p>
    <w:p w:rsidR="008D3BC1" w:rsidRPr="002C63B9" w:rsidRDefault="008D3BC1" w:rsidP="00B34929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2C63B9">
        <w:rPr>
          <w:rFonts w:ascii="Times New Roman" w:hAnsi="Times New Roman"/>
          <w:b/>
          <w:sz w:val="24"/>
          <w:szCs w:val="24"/>
        </w:rPr>
        <w:t>Съёмка с расширенным динамическим диапазоном (</w:t>
      </w:r>
      <w:r w:rsidRPr="002C63B9">
        <w:rPr>
          <w:rFonts w:ascii="Times New Roman" w:hAnsi="Times New Roman"/>
          <w:b/>
          <w:sz w:val="24"/>
          <w:szCs w:val="24"/>
          <w:lang w:val="en-US"/>
        </w:rPr>
        <w:t>HDR</w:t>
      </w:r>
      <w:r w:rsidRPr="002C63B9">
        <w:rPr>
          <w:rFonts w:ascii="Times New Roman" w:hAnsi="Times New Roman"/>
          <w:b/>
          <w:sz w:val="24"/>
          <w:szCs w:val="24"/>
        </w:rPr>
        <w:t>).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Анализ динамического </w:t>
      </w:r>
      <w:proofErr w:type="spellStart"/>
      <w:r>
        <w:rPr>
          <w:rFonts w:ascii="Times New Roman" w:hAnsi="Times New Roman"/>
          <w:sz w:val="24"/>
          <w:szCs w:val="24"/>
        </w:rPr>
        <w:t>диапозона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профессональных</w:t>
      </w:r>
      <w:proofErr w:type="spellEnd"/>
      <w:r>
        <w:rPr>
          <w:rFonts w:ascii="Times New Roman" w:hAnsi="Times New Roman"/>
          <w:sz w:val="24"/>
          <w:szCs w:val="24"/>
        </w:rPr>
        <w:t xml:space="preserve"> и любительских фотокамер и приёмы для его увеличения. Съёмки на улице Красной фасада Дома </w:t>
      </w:r>
      <w:proofErr w:type="spellStart"/>
      <w:r>
        <w:rPr>
          <w:rFonts w:ascii="Times New Roman" w:hAnsi="Times New Roman"/>
          <w:sz w:val="24"/>
          <w:szCs w:val="24"/>
        </w:rPr>
        <w:t>Культурыи</w:t>
      </w:r>
      <w:proofErr w:type="spellEnd"/>
      <w:r>
        <w:rPr>
          <w:rFonts w:ascii="Times New Roman" w:hAnsi="Times New Roman"/>
          <w:sz w:val="24"/>
          <w:szCs w:val="24"/>
        </w:rPr>
        <w:t xml:space="preserve"> Храма ст. Динской на различных выдержках. Объединение </w:t>
      </w:r>
      <w:r>
        <w:rPr>
          <w:rFonts w:ascii="Times New Roman" w:hAnsi="Times New Roman"/>
          <w:sz w:val="24"/>
          <w:szCs w:val="24"/>
          <w:lang w:val="en-US"/>
        </w:rPr>
        <w:t>HDR</w:t>
      </w:r>
      <w:r w:rsidRPr="002C63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фотографий. Два стиля обработки </w:t>
      </w:r>
      <w:r>
        <w:rPr>
          <w:rFonts w:ascii="Times New Roman" w:hAnsi="Times New Roman"/>
          <w:sz w:val="24"/>
          <w:szCs w:val="24"/>
          <w:lang w:val="en-US"/>
        </w:rPr>
        <w:t>Nature</w:t>
      </w:r>
      <w:r w:rsidRPr="006F0D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Wild</w:t>
      </w:r>
      <w:r>
        <w:rPr>
          <w:rFonts w:ascii="Times New Roman" w:hAnsi="Times New Roman"/>
          <w:sz w:val="24"/>
          <w:szCs w:val="24"/>
        </w:rPr>
        <w:t xml:space="preserve"> (10 часов).</w:t>
      </w:r>
    </w:p>
    <w:p w:rsidR="008D3BC1" w:rsidRPr="00E57A62" w:rsidRDefault="008D3BC1" w:rsidP="00B34929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5D7F73">
        <w:rPr>
          <w:rFonts w:ascii="Times New Roman" w:hAnsi="Times New Roman"/>
          <w:b/>
          <w:sz w:val="24"/>
          <w:szCs w:val="24"/>
        </w:rPr>
        <w:t>Пасхальный натюрморт.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Составление натюрмортов из куличей, окрашенных яиц, вербы и деревянной текстуры. Съёмка натюрмортов с 1 – 2 источниками света (4 часа).</w:t>
      </w:r>
    </w:p>
    <w:p w:rsidR="008D3BC1" w:rsidRDefault="008D3BC1" w:rsidP="00FE201D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E57A62">
        <w:rPr>
          <w:rFonts w:ascii="Times New Roman" w:hAnsi="Times New Roman"/>
          <w:b/>
          <w:sz w:val="24"/>
          <w:szCs w:val="24"/>
        </w:rPr>
        <w:lastRenderedPageBreak/>
        <w:t>Жанровая и кинематографическая фотография.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Изучение основ жанровой фотографии, </w:t>
      </w:r>
      <w:proofErr w:type="spellStart"/>
      <w:r>
        <w:rPr>
          <w:rFonts w:ascii="Times New Roman" w:hAnsi="Times New Roman"/>
          <w:sz w:val="24"/>
          <w:szCs w:val="24"/>
        </w:rPr>
        <w:t>стритфото</w:t>
      </w:r>
      <w:proofErr w:type="spellEnd"/>
      <w:r>
        <w:rPr>
          <w:rFonts w:ascii="Times New Roman" w:hAnsi="Times New Roman"/>
          <w:sz w:val="24"/>
          <w:szCs w:val="24"/>
        </w:rPr>
        <w:t xml:space="preserve"> и фотожурналистики. Создание символических работ, умение ловить момент. Рассмотрение работ признанных стрит фотографов и фотожурналистов. Выход в парк на поиск сюжетов и символичных ситуаций. Составление коротких фото историй с интересными деталями.  Изучение основ кинематографической обработки изображение. Поиск сюжетов и рассмотрение скриншотов из популярных кинокартин. Съёмки учащихся в кинематографической стилистике (28 часов).</w:t>
      </w:r>
    </w:p>
    <w:p w:rsidR="008D3BC1" w:rsidRPr="00FE201D" w:rsidRDefault="008D3BC1" w:rsidP="00FE201D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5A3CC4">
        <w:rPr>
          <w:rFonts w:ascii="Times New Roman" w:hAnsi="Times New Roman"/>
          <w:b/>
          <w:sz w:val="24"/>
          <w:szCs w:val="24"/>
        </w:rPr>
        <w:t xml:space="preserve">Спортивный репортаж с использованием вспышек и эффектов. </w:t>
      </w:r>
      <w:r w:rsidRPr="002138E6">
        <w:rPr>
          <w:rFonts w:ascii="Times New Roman" w:hAnsi="Times New Roman"/>
          <w:sz w:val="24"/>
          <w:szCs w:val="24"/>
        </w:rPr>
        <w:t>Использование длинных и коротких выдержек в фоторепортажах для повышения динамики. Использование завала горизонта для повышения динамики снимков.</w:t>
      </w:r>
      <w:r>
        <w:rPr>
          <w:rFonts w:ascii="Times New Roman" w:hAnsi="Times New Roman"/>
          <w:sz w:val="24"/>
          <w:szCs w:val="24"/>
        </w:rPr>
        <w:t xml:space="preserve"> Применение вспышки на минимальной мощности для заморозки движения (10 часов). </w:t>
      </w:r>
    </w:p>
    <w:p w:rsidR="008D3BC1" w:rsidRPr="00FE201D" w:rsidRDefault="008D3BC1" w:rsidP="00FE201D">
      <w:pPr>
        <w:numPr>
          <w:ilvl w:val="0"/>
          <w:numId w:val="14"/>
        </w:numPr>
        <w:tabs>
          <w:tab w:val="clear" w:pos="720"/>
        </w:tabs>
        <w:ind w:left="540" w:hanging="540"/>
        <w:rPr>
          <w:rFonts w:ascii="Times New Roman" w:hAnsi="Times New Roman"/>
          <w:b/>
          <w:sz w:val="24"/>
          <w:szCs w:val="24"/>
        </w:rPr>
      </w:pPr>
      <w:r w:rsidRPr="00FE201D">
        <w:rPr>
          <w:rFonts w:ascii="Times New Roman" w:hAnsi="Times New Roman"/>
          <w:b/>
          <w:sz w:val="24"/>
          <w:szCs w:val="24"/>
        </w:rPr>
        <w:t>Подготовка к итоговой годовой выставке.</w:t>
      </w:r>
      <w:r>
        <w:rPr>
          <w:rFonts w:ascii="Times New Roman" w:hAnsi="Times New Roman"/>
          <w:sz w:val="24"/>
          <w:szCs w:val="24"/>
        </w:rPr>
        <w:t xml:space="preserve"> Формирование отчёта для социальных сетей. Опрос и тестирование учащимся по изученным темам. Задания по наполнению портфолио за каникулярный период (6 часов).</w:t>
      </w:r>
    </w:p>
    <w:p w:rsidR="008D3BC1" w:rsidRDefault="008D3BC1" w:rsidP="0084203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Учебный план 3-го года обучения</w:t>
      </w:r>
    </w:p>
    <w:tbl>
      <w:tblPr>
        <w:tblW w:w="10494" w:type="dxa"/>
        <w:tblInd w:w="-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"/>
        <w:gridCol w:w="4614"/>
        <w:gridCol w:w="1418"/>
        <w:gridCol w:w="1052"/>
        <w:gridCol w:w="1309"/>
        <w:gridCol w:w="1643"/>
      </w:tblGrid>
      <w:tr w:rsidR="008D3BC1" w:rsidRPr="00F62DA3" w:rsidTr="00C80A45">
        <w:trPr>
          <w:trHeight w:val="1138"/>
        </w:trPr>
        <w:tc>
          <w:tcPr>
            <w:tcW w:w="0" w:type="auto"/>
          </w:tcPr>
          <w:p w:rsidR="008D3BC1" w:rsidRPr="00F62DA3" w:rsidRDefault="008D3BC1" w:rsidP="00C80A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14" w:type="dxa"/>
          </w:tcPr>
          <w:p w:rsidR="008D3BC1" w:rsidRPr="00E67A60" w:rsidRDefault="008D3BC1" w:rsidP="00C80A45">
            <w:pPr>
              <w:pStyle w:val="1"/>
              <w:rPr>
                <w:b/>
                <w:sz w:val="24"/>
                <w:szCs w:val="24"/>
              </w:rPr>
            </w:pPr>
          </w:p>
          <w:p w:rsidR="008D3BC1" w:rsidRPr="00E67A60" w:rsidRDefault="008D3BC1" w:rsidP="00C80A45">
            <w:pPr>
              <w:pStyle w:val="1"/>
              <w:rPr>
                <w:b/>
                <w:sz w:val="24"/>
                <w:szCs w:val="24"/>
              </w:rPr>
            </w:pPr>
            <w:r w:rsidRPr="00E67A60">
              <w:rPr>
                <w:b/>
                <w:sz w:val="24"/>
                <w:szCs w:val="24"/>
              </w:rPr>
              <w:t>Наименование разделов и тем</w:t>
            </w:r>
          </w:p>
          <w:p w:rsidR="008D3BC1" w:rsidRPr="00F62DA3" w:rsidRDefault="008D3BC1" w:rsidP="00C80A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Всего час.</w:t>
            </w:r>
          </w:p>
        </w:tc>
        <w:tc>
          <w:tcPr>
            <w:tcW w:w="1052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643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>Формы аттестации</w:t>
            </w:r>
            <w:r w:rsidRPr="0077326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F62DA3">
              <w:rPr>
                <w:rFonts w:ascii="Times New Roman" w:hAnsi="Times New Roman"/>
                <w:b/>
                <w:sz w:val="24"/>
                <w:szCs w:val="24"/>
              </w:rPr>
              <w:t xml:space="preserve"> контроля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Pr="00F62DA3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14" w:type="dxa"/>
          </w:tcPr>
          <w:p w:rsidR="008D3BC1" w:rsidRPr="00F62DA3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Съёмка массовых мероприятий</w:t>
            </w:r>
            <w:r w:rsidRPr="00F62D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составление фотоотчетов</w:t>
            </w:r>
          </w:p>
        </w:tc>
        <w:tc>
          <w:tcPr>
            <w:tcW w:w="1418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Pr="00F62DA3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43" w:type="dxa"/>
          </w:tcPr>
          <w:p w:rsidR="008D3BC1" w:rsidRPr="00F62DA3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DA3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Pr="00F62DA3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Фудстилистика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фудсъёмка</w:t>
            </w:r>
            <w:proofErr w:type="spellEnd"/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8D3BC1" w:rsidRPr="00F62DA3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Фотосессия 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Портреты с оригинальными схемами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Опрос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Натюрморты в фотографии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Снэп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Модельные портфолио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 портрет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Металлические объекты на черном фоне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 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Студийное портфолио, спортсмены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Заморозка движения,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мультивспышка</w:t>
            </w:r>
            <w:proofErr w:type="spellEnd"/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 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Голливудский ретро портрет</w:t>
            </w:r>
          </w:p>
        </w:tc>
        <w:tc>
          <w:tcPr>
            <w:tcW w:w="1418" w:type="dxa"/>
          </w:tcPr>
          <w:p w:rsidR="008D3BC1" w:rsidRDefault="008D3BC1" w:rsidP="00D938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D938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Микростоки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фотобиржи</w:t>
            </w:r>
            <w:proofErr w:type="spellEnd"/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экзамен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Честь, Доблесть, Мужество. Съёмка патриотических, мужественных образов.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Бьюти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 сложным гримом и прическами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14" w:type="dxa"/>
          </w:tcPr>
          <w:p w:rsidR="008D3BC1" w:rsidRPr="009D52B0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праздника </w:t>
            </w:r>
            <w:r w:rsidRPr="009D52B0">
              <w:rPr>
                <w:rFonts w:ascii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Пасхи</w:t>
            </w:r>
            <w:r w:rsidRPr="009D52B0">
              <w:rPr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фотографии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Фотосессия,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Анималистика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Репортаж, 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Пейзажи, склейки, панорамы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Итоговые снимки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победы. Фоторепортаж.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Репортаж. Фотоотчет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Рекламные съемки фруктов и овощей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Фотосессия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Итоговые занятия. Творческие проекты.</w:t>
            </w:r>
          </w:p>
        </w:tc>
        <w:tc>
          <w:tcPr>
            <w:tcW w:w="1418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8D3BC1" w:rsidRDefault="008D3BC1" w:rsidP="00C80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D3BC1" w:rsidRPr="00F62DA3" w:rsidTr="00C80A45">
        <w:tc>
          <w:tcPr>
            <w:tcW w:w="0" w:type="auto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4" w:type="dxa"/>
          </w:tcPr>
          <w:p w:rsidR="008D3BC1" w:rsidRDefault="008D3BC1" w:rsidP="00C80A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D3BC1" w:rsidRPr="00DF60EB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0EB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052" w:type="dxa"/>
          </w:tcPr>
          <w:p w:rsidR="008D3BC1" w:rsidRPr="00DF60EB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0EB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309" w:type="dxa"/>
          </w:tcPr>
          <w:p w:rsidR="008D3BC1" w:rsidRPr="00DF60EB" w:rsidRDefault="008D3BC1" w:rsidP="00C80A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0EB">
              <w:rPr>
                <w:rFonts w:ascii="Times New Roman" w:hAnsi="Times New Roman"/>
                <w:b/>
                <w:sz w:val="24"/>
                <w:szCs w:val="24"/>
              </w:rPr>
              <w:t>197</w:t>
            </w:r>
          </w:p>
        </w:tc>
        <w:tc>
          <w:tcPr>
            <w:tcW w:w="1643" w:type="dxa"/>
          </w:tcPr>
          <w:p w:rsidR="008D3BC1" w:rsidRDefault="008D3BC1" w:rsidP="00C80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3BC1" w:rsidRDefault="008D3BC1" w:rsidP="002E1611">
      <w:pPr>
        <w:rPr>
          <w:rFonts w:ascii="Times New Roman" w:hAnsi="Times New Roman"/>
          <w:b/>
          <w:sz w:val="24"/>
          <w:szCs w:val="24"/>
        </w:rPr>
      </w:pPr>
    </w:p>
    <w:p w:rsidR="008D3BC1" w:rsidRDefault="008D3BC1" w:rsidP="004D6CE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плана</w:t>
      </w:r>
    </w:p>
    <w:p w:rsidR="008D3BC1" w:rsidRDefault="008D3BC1" w:rsidP="00E8211A">
      <w:pPr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E8211A">
        <w:rPr>
          <w:rFonts w:ascii="Times New Roman" w:hAnsi="Times New Roman"/>
          <w:b/>
          <w:sz w:val="24"/>
          <w:szCs w:val="24"/>
        </w:rPr>
        <w:t>Съёмка массовых мероприятий и составление фотоотчетов.</w:t>
      </w:r>
      <w:r>
        <w:rPr>
          <w:rFonts w:ascii="Times New Roman" w:hAnsi="Times New Roman"/>
          <w:sz w:val="24"/>
          <w:szCs w:val="24"/>
        </w:rPr>
        <w:t xml:space="preserve"> Основные правила съёмки массовых мероприятий. Использование длиннофокусной оптики для упрощения </w:t>
      </w:r>
      <w:proofErr w:type="spellStart"/>
      <w:r>
        <w:rPr>
          <w:rFonts w:ascii="Times New Roman" w:hAnsi="Times New Roman"/>
          <w:sz w:val="24"/>
          <w:szCs w:val="24"/>
        </w:rPr>
        <w:t>зумирования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.  Пакетная обработка фотографий для фотоотчетов. Сжатие снимков в пакетном режиме для ускорения передачи и публикации. Написание авторских </w:t>
      </w:r>
      <w:proofErr w:type="spellStart"/>
      <w:r>
        <w:rPr>
          <w:rFonts w:ascii="Times New Roman" w:hAnsi="Times New Roman"/>
          <w:sz w:val="24"/>
          <w:szCs w:val="24"/>
        </w:rPr>
        <w:t>экшнов</w:t>
      </w:r>
      <w:proofErr w:type="spellEnd"/>
      <w:r>
        <w:rPr>
          <w:rFonts w:ascii="Times New Roman" w:hAnsi="Times New Roman"/>
          <w:sz w:val="24"/>
          <w:szCs w:val="24"/>
        </w:rPr>
        <w:t xml:space="preserve"> для упрощения обработки. (12 часов).</w:t>
      </w:r>
    </w:p>
    <w:p w:rsidR="008D3BC1" w:rsidRPr="00E8211A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proofErr w:type="spellStart"/>
      <w:r w:rsidRPr="00E8211A">
        <w:rPr>
          <w:rFonts w:ascii="Times New Roman" w:hAnsi="Times New Roman"/>
          <w:b/>
          <w:sz w:val="24"/>
          <w:szCs w:val="24"/>
        </w:rPr>
        <w:t>Фудстилистика</w:t>
      </w:r>
      <w:proofErr w:type="spellEnd"/>
      <w:r w:rsidRPr="00E8211A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Pr="00E8211A">
        <w:rPr>
          <w:rFonts w:ascii="Times New Roman" w:hAnsi="Times New Roman"/>
          <w:b/>
          <w:sz w:val="24"/>
          <w:szCs w:val="24"/>
        </w:rPr>
        <w:t>фудсъёмка</w:t>
      </w:r>
      <w:proofErr w:type="spellEnd"/>
      <w:r w:rsidRPr="00E8211A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8211A">
        <w:rPr>
          <w:rFonts w:ascii="Times New Roman" w:hAnsi="Times New Roman"/>
          <w:sz w:val="24"/>
          <w:szCs w:val="24"/>
        </w:rPr>
        <w:t xml:space="preserve">Рассмотрение основ </w:t>
      </w:r>
      <w:proofErr w:type="spellStart"/>
      <w:r w:rsidRPr="00E8211A">
        <w:rPr>
          <w:rFonts w:ascii="Times New Roman" w:hAnsi="Times New Roman"/>
          <w:sz w:val="24"/>
          <w:szCs w:val="24"/>
        </w:rPr>
        <w:t>фудстилистики</w:t>
      </w:r>
      <w:proofErr w:type="spellEnd"/>
      <w:r w:rsidRPr="00E8211A">
        <w:rPr>
          <w:rFonts w:ascii="Times New Roman" w:hAnsi="Times New Roman"/>
          <w:sz w:val="24"/>
          <w:szCs w:val="24"/>
        </w:rPr>
        <w:t xml:space="preserve">, полезные приёмы в </w:t>
      </w:r>
      <w:proofErr w:type="spellStart"/>
      <w:r w:rsidRPr="00E8211A">
        <w:rPr>
          <w:rFonts w:ascii="Times New Roman" w:hAnsi="Times New Roman"/>
          <w:sz w:val="24"/>
          <w:szCs w:val="24"/>
        </w:rPr>
        <w:t>фудсъёмке</w:t>
      </w:r>
      <w:proofErr w:type="spellEnd"/>
      <w:r w:rsidRPr="00E8211A">
        <w:rPr>
          <w:rFonts w:ascii="Times New Roman" w:hAnsi="Times New Roman"/>
          <w:sz w:val="24"/>
          <w:szCs w:val="24"/>
        </w:rPr>
        <w:t xml:space="preserve">. Съёмка горячих блюд и салатов </w:t>
      </w:r>
      <w:r>
        <w:rPr>
          <w:rFonts w:ascii="Times New Roman" w:hAnsi="Times New Roman"/>
          <w:sz w:val="24"/>
          <w:szCs w:val="24"/>
        </w:rPr>
        <w:t>(4 часа).</w:t>
      </w:r>
    </w:p>
    <w:p w:rsidR="008D3BC1" w:rsidRPr="008A4D07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 w:rsidRPr="00E8211A">
        <w:rPr>
          <w:rFonts w:ascii="Times New Roman" w:hAnsi="Times New Roman"/>
          <w:b/>
          <w:sz w:val="24"/>
          <w:szCs w:val="24"/>
        </w:rPr>
        <w:t>Портреты с оригинальными схемами.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Использование </w:t>
      </w:r>
      <w:proofErr w:type="spellStart"/>
      <w:r>
        <w:rPr>
          <w:rFonts w:ascii="Times New Roman" w:hAnsi="Times New Roman"/>
          <w:sz w:val="24"/>
          <w:szCs w:val="24"/>
        </w:rPr>
        <w:t>стрибоксов</w:t>
      </w:r>
      <w:proofErr w:type="spellEnd"/>
      <w:r>
        <w:rPr>
          <w:rFonts w:ascii="Times New Roman" w:hAnsi="Times New Roman"/>
          <w:sz w:val="24"/>
          <w:szCs w:val="24"/>
        </w:rPr>
        <w:t xml:space="preserve"> с сотами для точной обрисовки. Работа с верхним светом и отражателем. Съёмка портрета только с </w:t>
      </w:r>
      <w:proofErr w:type="spellStart"/>
      <w:r>
        <w:rPr>
          <w:rFonts w:ascii="Times New Roman" w:hAnsi="Times New Roman"/>
          <w:sz w:val="24"/>
          <w:szCs w:val="24"/>
        </w:rPr>
        <w:t>контровым</w:t>
      </w:r>
      <w:proofErr w:type="spellEnd"/>
      <w:r>
        <w:rPr>
          <w:rFonts w:ascii="Times New Roman" w:hAnsi="Times New Roman"/>
          <w:sz w:val="24"/>
          <w:szCs w:val="24"/>
        </w:rPr>
        <w:t xml:space="preserve"> светом и светом отраженным от рукавов. Применение портретной схемы от Мартина </w:t>
      </w:r>
      <w:proofErr w:type="spellStart"/>
      <w:r>
        <w:rPr>
          <w:rFonts w:ascii="Times New Roman" w:hAnsi="Times New Roman"/>
          <w:sz w:val="24"/>
          <w:szCs w:val="24"/>
        </w:rPr>
        <w:t>Шоллера</w:t>
      </w:r>
      <w:proofErr w:type="spellEnd"/>
      <w:r>
        <w:rPr>
          <w:rFonts w:ascii="Times New Roman" w:hAnsi="Times New Roman"/>
          <w:sz w:val="24"/>
          <w:szCs w:val="24"/>
        </w:rPr>
        <w:t xml:space="preserve"> (кошачий глаз).  Съёмка с нижним светом для стилизации портрета под тематику фильмов ужасов и триллеров. Обработка и ретушь фотографий с оригинальными световыми схемами (10 часов).</w:t>
      </w:r>
    </w:p>
    <w:p w:rsidR="008D3BC1" w:rsidRPr="008A4D07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 w:rsidRPr="00C34EFB">
        <w:rPr>
          <w:rFonts w:ascii="Times New Roman" w:hAnsi="Times New Roman"/>
          <w:b/>
          <w:sz w:val="24"/>
          <w:szCs w:val="24"/>
        </w:rPr>
        <w:t>Натюрморты в фотографии.</w:t>
      </w:r>
      <w:r>
        <w:rPr>
          <w:rFonts w:ascii="Times New Roman" w:hAnsi="Times New Roman"/>
          <w:sz w:val="24"/>
          <w:szCs w:val="24"/>
        </w:rPr>
        <w:t xml:space="preserve"> Разбор композиции и </w:t>
      </w:r>
      <w:proofErr w:type="spellStart"/>
      <w:r>
        <w:rPr>
          <w:rFonts w:ascii="Times New Roman" w:hAnsi="Times New Roman"/>
          <w:sz w:val="24"/>
          <w:szCs w:val="24"/>
        </w:rPr>
        <w:t>компановки</w:t>
      </w:r>
      <w:proofErr w:type="spellEnd"/>
      <w:r>
        <w:rPr>
          <w:rFonts w:ascii="Times New Roman" w:hAnsi="Times New Roman"/>
          <w:sz w:val="24"/>
          <w:szCs w:val="24"/>
        </w:rPr>
        <w:t xml:space="preserve"> предметов в натюрморте. Съёмка натюрморта с одним источником света и отражателями. Плоскостная фотография, абстрактные натюрморты. Цветовые и световые решения </w:t>
      </w:r>
      <w:proofErr w:type="spellStart"/>
      <w:r>
        <w:rPr>
          <w:rFonts w:ascii="Times New Roman" w:hAnsi="Times New Roman"/>
          <w:sz w:val="24"/>
          <w:szCs w:val="24"/>
        </w:rPr>
        <w:t>внатюрмортах</w:t>
      </w:r>
      <w:proofErr w:type="spellEnd"/>
      <w:r>
        <w:rPr>
          <w:rFonts w:ascii="Times New Roman" w:hAnsi="Times New Roman"/>
          <w:sz w:val="24"/>
          <w:szCs w:val="24"/>
        </w:rPr>
        <w:t xml:space="preserve"> (14 часов).</w:t>
      </w:r>
    </w:p>
    <w:p w:rsidR="008D3BC1" w:rsidRPr="00C34EFB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 w:rsidRPr="00C34EF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34EFB">
        <w:rPr>
          <w:rFonts w:ascii="Times New Roman" w:hAnsi="Times New Roman"/>
          <w:b/>
          <w:sz w:val="24"/>
          <w:szCs w:val="24"/>
        </w:rPr>
        <w:t>Снэп</w:t>
      </w:r>
      <w:proofErr w:type="spellEnd"/>
      <w:r w:rsidRPr="00C34EFB">
        <w:rPr>
          <w:rFonts w:ascii="Times New Roman" w:hAnsi="Times New Roman"/>
          <w:b/>
          <w:sz w:val="24"/>
          <w:szCs w:val="24"/>
        </w:rPr>
        <w:t>. Модельные портфолио.</w:t>
      </w:r>
      <w:r>
        <w:rPr>
          <w:rFonts w:ascii="Times New Roman" w:hAnsi="Times New Roman"/>
          <w:sz w:val="24"/>
          <w:szCs w:val="24"/>
        </w:rPr>
        <w:t xml:space="preserve"> Съёмка модельных портфолио без косметики в нейтральной одежде для проб и кастингов (4 часа).</w:t>
      </w:r>
    </w:p>
    <w:p w:rsidR="008D3BC1" w:rsidRPr="00C34EFB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 w:rsidRPr="00C34EFB">
        <w:rPr>
          <w:rFonts w:ascii="Times New Roman" w:hAnsi="Times New Roman"/>
          <w:b/>
          <w:sz w:val="24"/>
          <w:szCs w:val="24"/>
        </w:rPr>
        <w:t>Осенний портрет.</w:t>
      </w:r>
      <w:r>
        <w:rPr>
          <w:rFonts w:ascii="Times New Roman" w:hAnsi="Times New Roman"/>
          <w:sz w:val="24"/>
          <w:szCs w:val="24"/>
        </w:rPr>
        <w:t xml:space="preserve"> Съёмка портретов на осенних локациях в режиме </w:t>
      </w:r>
      <w:r>
        <w:rPr>
          <w:rFonts w:ascii="Times New Roman" w:hAnsi="Times New Roman"/>
          <w:sz w:val="24"/>
          <w:szCs w:val="24"/>
          <w:lang w:val="en-US"/>
        </w:rPr>
        <w:t>HSS</w:t>
      </w:r>
      <w:r>
        <w:rPr>
          <w:rFonts w:ascii="Times New Roman" w:hAnsi="Times New Roman"/>
          <w:sz w:val="24"/>
          <w:szCs w:val="24"/>
        </w:rPr>
        <w:t>. Высокоскоростная синхронизация, как необходимый элемент съёмки при ярком солнечном свете. Обработка осеннего портрета  (6 часов).</w:t>
      </w:r>
    </w:p>
    <w:p w:rsidR="008D3BC1" w:rsidRPr="00C34EFB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 w:rsidRPr="00C34EFB">
        <w:rPr>
          <w:rFonts w:ascii="Times New Roman" w:hAnsi="Times New Roman"/>
          <w:b/>
          <w:sz w:val="24"/>
          <w:szCs w:val="24"/>
        </w:rPr>
        <w:t>Металлические объекты на черном фоне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C34EFB">
        <w:rPr>
          <w:rFonts w:ascii="Times New Roman" w:hAnsi="Times New Roman"/>
          <w:sz w:val="24"/>
          <w:szCs w:val="24"/>
        </w:rPr>
        <w:t>Съёмка и обработка хромированных медицинских инструментов на чёрном фоне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(4 часа).</w:t>
      </w:r>
    </w:p>
    <w:p w:rsidR="008D3BC1" w:rsidRPr="00C34EFB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 w:rsidRPr="00C34EFB">
        <w:rPr>
          <w:rFonts w:ascii="Times New Roman" w:hAnsi="Times New Roman"/>
          <w:b/>
          <w:sz w:val="24"/>
          <w:szCs w:val="24"/>
        </w:rPr>
        <w:lastRenderedPageBreak/>
        <w:t>Студийное портфолио, спортсмены.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Съёмка спортсменов студии. Создание интересных </w:t>
      </w:r>
      <w:proofErr w:type="spellStart"/>
      <w:r>
        <w:rPr>
          <w:rFonts w:ascii="Times New Roman" w:hAnsi="Times New Roman"/>
          <w:sz w:val="24"/>
          <w:szCs w:val="24"/>
        </w:rPr>
        <w:t>силуетов</w:t>
      </w:r>
      <w:proofErr w:type="spellEnd"/>
      <w:r>
        <w:rPr>
          <w:rFonts w:ascii="Times New Roman" w:hAnsi="Times New Roman"/>
          <w:sz w:val="24"/>
          <w:szCs w:val="24"/>
        </w:rPr>
        <w:t>, способы подчеркнуть мускулатуру световыми схемами. Обработка и ретушь снимков со спортсменами (4 часа).</w:t>
      </w:r>
    </w:p>
    <w:p w:rsidR="008D3BC1" w:rsidRPr="00A36E7A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 w:rsidRPr="00DB66B1">
        <w:rPr>
          <w:rFonts w:ascii="Times New Roman" w:hAnsi="Times New Roman"/>
          <w:b/>
          <w:sz w:val="24"/>
          <w:szCs w:val="24"/>
        </w:rPr>
        <w:t xml:space="preserve">Заморозка движения, </w:t>
      </w:r>
      <w:proofErr w:type="spellStart"/>
      <w:r w:rsidRPr="00DB66B1">
        <w:rPr>
          <w:rFonts w:ascii="Times New Roman" w:hAnsi="Times New Roman"/>
          <w:b/>
          <w:sz w:val="24"/>
          <w:szCs w:val="24"/>
        </w:rPr>
        <w:t>мультивспышка</w:t>
      </w:r>
      <w:proofErr w:type="spellEnd"/>
      <w:r w:rsidRPr="00DB66B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Заморозка движения вспышкой на минимальной мощности коротким импульсом. Съёмка капли воды, </w:t>
      </w:r>
      <w:proofErr w:type="spellStart"/>
      <w:r>
        <w:rPr>
          <w:rFonts w:ascii="Times New Roman" w:hAnsi="Times New Roman"/>
          <w:sz w:val="24"/>
          <w:szCs w:val="24"/>
        </w:rPr>
        <w:t>сплэша</w:t>
      </w:r>
      <w:proofErr w:type="spellEnd"/>
      <w:r>
        <w:rPr>
          <w:rFonts w:ascii="Times New Roman" w:hAnsi="Times New Roman"/>
          <w:sz w:val="24"/>
          <w:szCs w:val="24"/>
        </w:rPr>
        <w:t xml:space="preserve"> в фужере. Съёмка текстуры снега ,пыли и дыма в заморозке. Обработка отснятого материала. (16 часов)</w:t>
      </w:r>
    </w:p>
    <w:p w:rsidR="008D3BC1" w:rsidRPr="00A36E7A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 w:rsidRPr="00A36E7A">
        <w:rPr>
          <w:rFonts w:ascii="Times New Roman" w:hAnsi="Times New Roman"/>
          <w:b/>
          <w:sz w:val="24"/>
          <w:szCs w:val="24"/>
        </w:rPr>
        <w:t>Голливудский ретро портрет</w:t>
      </w:r>
      <w:r>
        <w:rPr>
          <w:rFonts w:ascii="Times New Roman" w:hAnsi="Times New Roman"/>
          <w:sz w:val="24"/>
          <w:szCs w:val="24"/>
        </w:rPr>
        <w:t xml:space="preserve">. Съёмка женского портрета со </w:t>
      </w:r>
      <w:proofErr w:type="spellStart"/>
      <w:r>
        <w:rPr>
          <w:rFonts w:ascii="Times New Roman" w:hAnsi="Times New Roman"/>
          <w:sz w:val="24"/>
          <w:szCs w:val="24"/>
        </w:rPr>
        <w:t>множесто</w:t>
      </w:r>
      <w:proofErr w:type="spellEnd"/>
      <w:r>
        <w:rPr>
          <w:rFonts w:ascii="Times New Roman" w:hAnsi="Times New Roman"/>
          <w:sz w:val="24"/>
          <w:szCs w:val="24"/>
        </w:rPr>
        <w:t xml:space="preserve"> жестких источников света. Использование оптической насадки для съёмки гламурного портрета в </w:t>
      </w:r>
      <w:proofErr w:type="spellStart"/>
      <w:r>
        <w:rPr>
          <w:rFonts w:ascii="Times New Roman" w:hAnsi="Times New Roman"/>
          <w:sz w:val="24"/>
          <w:szCs w:val="24"/>
        </w:rPr>
        <w:t>ретростиле</w:t>
      </w:r>
      <w:proofErr w:type="spellEnd"/>
      <w:r>
        <w:rPr>
          <w:rFonts w:ascii="Times New Roman" w:hAnsi="Times New Roman"/>
          <w:sz w:val="24"/>
          <w:szCs w:val="24"/>
        </w:rPr>
        <w:t xml:space="preserve">. Рассмотрение образов и фотографий 50-60-х годов 20 века. Обрисовка силуэта модели с помощью </w:t>
      </w:r>
      <w:proofErr w:type="spellStart"/>
      <w:r>
        <w:rPr>
          <w:rFonts w:ascii="Times New Roman" w:hAnsi="Times New Roman"/>
          <w:sz w:val="24"/>
          <w:szCs w:val="24"/>
        </w:rPr>
        <w:t>стрипбоксов</w:t>
      </w:r>
      <w:proofErr w:type="spellEnd"/>
      <w:r>
        <w:rPr>
          <w:rFonts w:ascii="Times New Roman" w:hAnsi="Times New Roman"/>
          <w:sz w:val="24"/>
          <w:szCs w:val="24"/>
        </w:rPr>
        <w:t xml:space="preserve">. Добавление спецэффектов (дыма) для </w:t>
      </w:r>
      <w:proofErr w:type="spellStart"/>
      <w:r>
        <w:rPr>
          <w:rFonts w:ascii="Times New Roman" w:hAnsi="Times New Roman"/>
          <w:sz w:val="24"/>
          <w:szCs w:val="24"/>
        </w:rPr>
        <w:t>созщдания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объёма и воздушной перспективы фотографий. Итоговые съёмки по теме и обработка учащихся (24 часа).</w:t>
      </w:r>
    </w:p>
    <w:p w:rsidR="008D3BC1" w:rsidRPr="00A36E7A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Микростоки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фотобиржи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. </w:t>
      </w:r>
      <w:r w:rsidRPr="00A36E7A">
        <w:rPr>
          <w:rFonts w:ascii="Times New Roman" w:hAnsi="Times New Roman"/>
          <w:sz w:val="24"/>
          <w:szCs w:val="24"/>
        </w:rPr>
        <w:t xml:space="preserve">Определение </w:t>
      </w:r>
      <w:proofErr w:type="spellStart"/>
      <w:r w:rsidRPr="00A36E7A">
        <w:rPr>
          <w:rFonts w:ascii="Times New Roman" w:hAnsi="Times New Roman"/>
          <w:sz w:val="24"/>
          <w:szCs w:val="24"/>
        </w:rPr>
        <w:t>фотостоков</w:t>
      </w:r>
      <w:proofErr w:type="spellEnd"/>
      <w:r w:rsidRPr="00A36E7A">
        <w:rPr>
          <w:rFonts w:ascii="Times New Roman" w:hAnsi="Times New Roman"/>
          <w:sz w:val="24"/>
          <w:szCs w:val="24"/>
        </w:rPr>
        <w:t>, фотографий подходящих для продажи. Написание релизов и правовая сторона стоковой деятельности.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36E7A">
        <w:rPr>
          <w:rFonts w:ascii="Times New Roman" w:hAnsi="Times New Roman"/>
          <w:sz w:val="24"/>
          <w:szCs w:val="24"/>
        </w:rPr>
        <w:t xml:space="preserve">Работа с </w:t>
      </w:r>
      <w:proofErr w:type="spellStart"/>
      <w:r w:rsidRPr="00A36E7A">
        <w:rPr>
          <w:rFonts w:ascii="Times New Roman" w:hAnsi="Times New Roman"/>
          <w:sz w:val="24"/>
          <w:szCs w:val="24"/>
        </w:rPr>
        <w:t>эдиториал</w:t>
      </w:r>
      <w:proofErr w:type="spellEnd"/>
      <w:r w:rsidRPr="00A36E7A">
        <w:rPr>
          <w:rFonts w:ascii="Times New Roman" w:hAnsi="Times New Roman"/>
          <w:sz w:val="24"/>
          <w:szCs w:val="24"/>
        </w:rPr>
        <w:t xml:space="preserve"> изображениями или фотографиями</w:t>
      </w:r>
      <w:r>
        <w:rPr>
          <w:rFonts w:ascii="Times New Roman" w:hAnsi="Times New Roman"/>
          <w:sz w:val="24"/>
          <w:szCs w:val="24"/>
        </w:rPr>
        <w:t>, редакционными материалами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36E7A">
        <w:rPr>
          <w:rFonts w:ascii="Times New Roman" w:hAnsi="Times New Roman"/>
          <w:sz w:val="24"/>
          <w:szCs w:val="24"/>
        </w:rPr>
        <w:t>(8 часов)</w:t>
      </w:r>
      <w:r>
        <w:rPr>
          <w:rFonts w:ascii="Times New Roman" w:hAnsi="Times New Roman"/>
          <w:sz w:val="24"/>
          <w:szCs w:val="24"/>
        </w:rPr>
        <w:t>.</w:t>
      </w:r>
    </w:p>
    <w:p w:rsidR="008D3BC1" w:rsidRPr="00A36E7A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 w:rsidRPr="00A36E7A">
        <w:rPr>
          <w:rFonts w:ascii="Times New Roman" w:hAnsi="Times New Roman"/>
          <w:b/>
          <w:sz w:val="24"/>
          <w:szCs w:val="24"/>
        </w:rPr>
        <w:t>Честь, Доблесть, Мужество. Съёмка патриотических, мужественных образов.</w:t>
      </w:r>
      <w:r>
        <w:rPr>
          <w:rFonts w:ascii="Times New Roman" w:hAnsi="Times New Roman"/>
          <w:sz w:val="24"/>
          <w:szCs w:val="24"/>
        </w:rPr>
        <w:t xml:space="preserve"> В рамках месячника </w:t>
      </w:r>
      <w:proofErr w:type="spellStart"/>
      <w:r>
        <w:rPr>
          <w:rFonts w:ascii="Times New Roman" w:hAnsi="Times New Roman"/>
          <w:sz w:val="24"/>
          <w:szCs w:val="24"/>
        </w:rPr>
        <w:t>оборонномассовой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работы и уроков мужества рассматривается военная жанровая и портретная фотография. Подробное занятии по военной фотожурналистике в СССР и современной России с рассмотрением наиболее значимых исторических кадров. Рассмотрение световых схем для съёмки военных. Фотосессия </w:t>
      </w:r>
      <w:proofErr w:type="spellStart"/>
      <w:r>
        <w:rPr>
          <w:rFonts w:ascii="Times New Roman" w:hAnsi="Times New Roman"/>
          <w:sz w:val="24"/>
          <w:szCs w:val="24"/>
        </w:rPr>
        <w:t>страйкболистов</w:t>
      </w:r>
      <w:proofErr w:type="spellEnd"/>
      <w:r>
        <w:rPr>
          <w:rFonts w:ascii="Times New Roman" w:hAnsi="Times New Roman"/>
          <w:sz w:val="24"/>
          <w:szCs w:val="24"/>
        </w:rPr>
        <w:t xml:space="preserve"> в полном военном обмундировании и вооружении. Жанровая съёмка во дворе ЦТ с моделированием различных ситуаций. Подготовка работ для фотоконкурса </w:t>
      </w:r>
      <w:r w:rsidRPr="00A36E7A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Юность России</w:t>
      </w:r>
      <w:r w:rsidRPr="00A36E7A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(24 часа).</w:t>
      </w:r>
    </w:p>
    <w:p w:rsidR="008D3BC1" w:rsidRPr="00365521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proofErr w:type="spellStart"/>
      <w:r w:rsidRPr="001A0D9C">
        <w:rPr>
          <w:rFonts w:ascii="Times New Roman" w:hAnsi="Times New Roman"/>
          <w:b/>
          <w:sz w:val="24"/>
          <w:szCs w:val="24"/>
        </w:rPr>
        <w:t>Бьюти</w:t>
      </w:r>
      <w:proofErr w:type="spellEnd"/>
      <w:r w:rsidRPr="001A0D9C">
        <w:rPr>
          <w:rFonts w:ascii="Times New Roman" w:hAnsi="Times New Roman"/>
          <w:b/>
          <w:sz w:val="24"/>
          <w:szCs w:val="24"/>
        </w:rPr>
        <w:t xml:space="preserve"> со сложным гримом и прическами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Съёмка рекламных, коммерческих фотографий, крупных портретов с ярким макияжем и прическами. Использование весенних образов с живим цветами в прическах. Обработка и составление сложных </w:t>
      </w:r>
      <w:proofErr w:type="spellStart"/>
      <w:r>
        <w:rPr>
          <w:rFonts w:ascii="Times New Roman" w:hAnsi="Times New Roman"/>
          <w:sz w:val="24"/>
          <w:szCs w:val="24"/>
        </w:rPr>
        <w:t>бьюти</w:t>
      </w:r>
      <w:proofErr w:type="spellEnd"/>
      <w:r>
        <w:rPr>
          <w:rFonts w:ascii="Times New Roman" w:hAnsi="Times New Roman"/>
          <w:sz w:val="24"/>
          <w:szCs w:val="24"/>
        </w:rPr>
        <w:t xml:space="preserve"> коллажей. </w:t>
      </w:r>
      <w:proofErr w:type="spellStart"/>
      <w:r>
        <w:rPr>
          <w:rFonts w:ascii="Times New Roman" w:hAnsi="Times New Roman"/>
          <w:sz w:val="24"/>
          <w:szCs w:val="24"/>
        </w:rPr>
        <w:t>Фейшн</w:t>
      </w:r>
      <w:proofErr w:type="spellEnd"/>
      <w:r>
        <w:rPr>
          <w:rFonts w:ascii="Times New Roman" w:hAnsi="Times New Roman"/>
          <w:sz w:val="24"/>
          <w:szCs w:val="24"/>
        </w:rPr>
        <w:t xml:space="preserve"> съёмка с живыми и искусственными цветами (12 часов).</w:t>
      </w:r>
    </w:p>
    <w:p w:rsidR="008D3BC1" w:rsidRDefault="008D3BC1" w:rsidP="00E8211A">
      <w:pPr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365521">
        <w:rPr>
          <w:rFonts w:ascii="Times New Roman" w:hAnsi="Times New Roman"/>
          <w:b/>
          <w:sz w:val="24"/>
          <w:szCs w:val="24"/>
        </w:rPr>
        <w:t>Тема праздника “Пасхи” в фотографии.</w:t>
      </w:r>
      <w:r w:rsidRPr="003655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Рассмотрение сюжетов в живописи и кинематографе для создания пасхальных сюжетов в фотографии. Съёмка пасхальных натюрмортов с одним источником света. Съёмка на дощатой поверхности с формированием </w:t>
      </w:r>
      <w:proofErr w:type="spellStart"/>
      <w:r>
        <w:rPr>
          <w:rFonts w:ascii="Times New Roman" w:hAnsi="Times New Roman"/>
          <w:sz w:val="24"/>
          <w:szCs w:val="24"/>
        </w:rPr>
        <w:t>кописпейс</w:t>
      </w:r>
      <w:proofErr w:type="spellEnd"/>
      <w:r>
        <w:rPr>
          <w:rFonts w:ascii="Times New Roman" w:hAnsi="Times New Roman"/>
          <w:sz w:val="24"/>
          <w:szCs w:val="24"/>
        </w:rPr>
        <w:t xml:space="preserve"> для текста. Пасхальные </w:t>
      </w:r>
      <w:proofErr w:type="spellStart"/>
      <w:r>
        <w:rPr>
          <w:rFonts w:ascii="Times New Roman" w:hAnsi="Times New Roman"/>
          <w:sz w:val="24"/>
          <w:szCs w:val="24"/>
        </w:rPr>
        <w:t>тестуры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вербы и крашеных яиц. Портреты пасхальной тематики и пасхальный </w:t>
      </w:r>
      <w:proofErr w:type="spellStart"/>
      <w:r>
        <w:rPr>
          <w:rFonts w:ascii="Times New Roman" w:hAnsi="Times New Roman"/>
          <w:sz w:val="24"/>
          <w:szCs w:val="24"/>
        </w:rPr>
        <w:t>лайфстайл</w:t>
      </w:r>
      <w:proofErr w:type="spellEnd"/>
      <w:r>
        <w:rPr>
          <w:rFonts w:ascii="Times New Roman" w:hAnsi="Times New Roman"/>
          <w:sz w:val="24"/>
          <w:szCs w:val="24"/>
        </w:rPr>
        <w:t xml:space="preserve"> (20 часов).</w:t>
      </w:r>
    </w:p>
    <w:p w:rsidR="008D3BC1" w:rsidRPr="00D8499A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proofErr w:type="spellStart"/>
      <w:r w:rsidRPr="00365521">
        <w:rPr>
          <w:rFonts w:ascii="Times New Roman" w:hAnsi="Times New Roman"/>
          <w:b/>
          <w:sz w:val="24"/>
          <w:szCs w:val="24"/>
        </w:rPr>
        <w:t>Анималистика</w:t>
      </w:r>
      <w:proofErr w:type="spellEnd"/>
      <w:r w:rsidRPr="0036552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Съёмка домашних и диких животных в различных условиях. Студийное фото собак на белом фоне. Студийная съёмка котов и кошек на черном и сером фонах. Съёмка домашних животных на локациях. Обработка студийных снимков с домашними животными, изоляция на белом и черном фонах. Подготовка фотографий к выставке. (18 часов)</w:t>
      </w:r>
    </w:p>
    <w:p w:rsidR="008D3BC1" w:rsidRPr="00D8499A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Пейзажи, склейки, панорамы. </w:t>
      </w:r>
      <w:r w:rsidRPr="00D8499A">
        <w:rPr>
          <w:rFonts w:ascii="Times New Roman" w:hAnsi="Times New Roman"/>
          <w:sz w:val="24"/>
          <w:szCs w:val="24"/>
        </w:rPr>
        <w:t>Съёмка пейзажей с использованием штатива и формирование панорам, склеек.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Съёмка вертикальных и горизонтальных панорам для увеличения качества, детализации и динамического </w:t>
      </w:r>
      <w:proofErr w:type="spellStart"/>
      <w:r>
        <w:rPr>
          <w:rFonts w:ascii="Times New Roman" w:hAnsi="Times New Roman"/>
          <w:sz w:val="24"/>
          <w:szCs w:val="24"/>
        </w:rPr>
        <w:t>диапозона</w:t>
      </w:r>
      <w:proofErr w:type="spellEnd"/>
      <w:r>
        <w:rPr>
          <w:rFonts w:ascii="Times New Roman" w:hAnsi="Times New Roman"/>
          <w:sz w:val="24"/>
          <w:szCs w:val="24"/>
        </w:rPr>
        <w:t>. Использование поляризационных и НД фильтров для длинной выдержки и уменьшения бликов при ярком свете (12 часов).</w:t>
      </w:r>
    </w:p>
    <w:p w:rsidR="008D3BC1" w:rsidRPr="00882414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День победы. Фоторепортаж. Съёмка мероприятий посвященных Дню Победы. Разбор и анализ снимков, сделанных на мероприятиях. Составление фотоотчетов и </w:t>
      </w:r>
      <w:proofErr w:type="spellStart"/>
      <w:r>
        <w:rPr>
          <w:rFonts w:ascii="Times New Roman" w:hAnsi="Times New Roman"/>
          <w:sz w:val="24"/>
          <w:szCs w:val="24"/>
        </w:rPr>
        <w:t>фотоисторий</w:t>
      </w:r>
      <w:proofErr w:type="spellEnd"/>
      <w:r>
        <w:rPr>
          <w:rFonts w:ascii="Times New Roman" w:hAnsi="Times New Roman"/>
          <w:sz w:val="24"/>
          <w:szCs w:val="24"/>
        </w:rPr>
        <w:t>.  (8 часов).</w:t>
      </w:r>
    </w:p>
    <w:p w:rsidR="008D3BC1" w:rsidRPr="00934410" w:rsidRDefault="008D3BC1" w:rsidP="00E8211A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 w:rsidRPr="00F51104">
        <w:rPr>
          <w:rFonts w:ascii="Times New Roman" w:hAnsi="Times New Roman"/>
          <w:b/>
          <w:sz w:val="24"/>
          <w:szCs w:val="24"/>
        </w:rPr>
        <w:t>Рекламные съемки фруктов и овощей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Основы рекламной съёмки свежих фруктов и овощей. Съёмка с </w:t>
      </w:r>
      <w:proofErr w:type="spellStart"/>
      <w:r>
        <w:rPr>
          <w:rFonts w:ascii="Times New Roman" w:hAnsi="Times New Roman"/>
          <w:sz w:val="24"/>
          <w:szCs w:val="24"/>
        </w:rPr>
        <w:t>контровым</w:t>
      </w:r>
      <w:proofErr w:type="spellEnd"/>
      <w:r>
        <w:rPr>
          <w:rFonts w:ascii="Times New Roman" w:hAnsi="Times New Roman"/>
          <w:sz w:val="24"/>
          <w:szCs w:val="24"/>
        </w:rPr>
        <w:t xml:space="preserve"> описывающем светом, яркими цветами. Ретушь </w:t>
      </w:r>
      <w:proofErr w:type="spellStart"/>
      <w:r>
        <w:rPr>
          <w:rFonts w:ascii="Times New Roman" w:hAnsi="Times New Roman"/>
          <w:sz w:val="24"/>
          <w:szCs w:val="24"/>
        </w:rPr>
        <w:t>реламной</w:t>
      </w:r>
      <w:proofErr w:type="spellEnd"/>
      <w:r>
        <w:rPr>
          <w:rFonts w:ascii="Times New Roman" w:hAnsi="Times New Roman"/>
          <w:sz w:val="24"/>
          <w:szCs w:val="24"/>
        </w:rPr>
        <w:t xml:space="preserve"> съёмки фруктов и овощей (6 часов).</w:t>
      </w:r>
    </w:p>
    <w:p w:rsidR="008D3BC1" w:rsidRPr="00EF4F9F" w:rsidRDefault="008D3BC1" w:rsidP="00FE201D">
      <w:pPr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отчёта для социальных сетей. Опрос и тестирование учащимся по изученным темам. Итоговые задания для учащихся, </w:t>
      </w:r>
      <w:proofErr w:type="spellStart"/>
      <w:r>
        <w:rPr>
          <w:rFonts w:ascii="Times New Roman" w:hAnsi="Times New Roman"/>
          <w:sz w:val="24"/>
          <w:szCs w:val="24"/>
        </w:rPr>
        <w:t>оторые</w:t>
      </w:r>
      <w:proofErr w:type="spellEnd"/>
      <w:r>
        <w:rPr>
          <w:rFonts w:ascii="Times New Roman" w:hAnsi="Times New Roman"/>
          <w:sz w:val="24"/>
          <w:szCs w:val="24"/>
        </w:rPr>
        <w:t xml:space="preserve"> выпускаются из объединения (10 часов).</w:t>
      </w:r>
    </w:p>
    <w:p w:rsidR="008D3BC1" w:rsidRPr="00F62DA3" w:rsidRDefault="008D3BC1" w:rsidP="00CE42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Pr="00F62DA3">
        <w:rPr>
          <w:rFonts w:ascii="Times New Roman" w:hAnsi="Times New Roman"/>
          <w:sz w:val="24"/>
          <w:szCs w:val="24"/>
        </w:rPr>
        <w:t>Одной из особенностей образовательного процесса является разновозрастной состав групп, большая разница в возрасте призвана развить в учащихся принцип наставничества, их коммуникабельность и взаимопонимание. Предусмотрено групповое обучение с постоянным составом групп до 15 человек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2DA3">
        <w:rPr>
          <w:rFonts w:ascii="Times New Roman" w:hAnsi="Times New Roman"/>
          <w:sz w:val="24"/>
          <w:szCs w:val="24"/>
        </w:rPr>
        <w:t xml:space="preserve">в соответствие с </w:t>
      </w:r>
      <w:proofErr w:type="spellStart"/>
      <w:r w:rsidRPr="00F62DA3">
        <w:rPr>
          <w:rFonts w:ascii="Times New Roman" w:hAnsi="Times New Roman"/>
          <w:sz w:val="24"/>
          <w:szCs w:val="24"/>
        </w:rPr>
        <w:t>СанПин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. Занятия проводятся в форме лекций, семинаров, открытых занятий, практикумов в компьютерном зале, </w:t>
      </w:r>
      <w:proofErr w:type="spellStart"/>
      <w:r w:rsidRPr="00F62DA3">
        <w:rPr>
          <w:rFonts w:ascii="Times New Roman" w:hAnsi="Times New Roman"/>
          <w:sz w:val="24"/>
          <w:szCs w:val="24"/>
        </w:rPr>
        <w:t>воркшопов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 в студии и на открытых локациях.  </w:t>
      </w:r>
    </w:p>
    <w:p w:rsidR="008D3BC1" w:rsidRDefault="008D3BC1" w:rsidP="009F6EF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1.4. </w:t>
      </w:r>
      <w:r w:rsidRPr="00F62DA3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ланируемые результаты</w:t>
      </w:r>
    </w:p>
    <w:p w:rsidR="008D3BC1" w:rsidRDefault="008D3BC1" w:rsidP="009F6EF9">
      <w:pPr>
        <w:jc w:val="center"/>
        <w:rPr>
          <w:rFonts w:ascii="Times New Roman" w:hAnsi="Times New Roman"/>
          <w:b/>
          <w:sz w:val="24"/>
          <w:szCs w:val="24"/>
        </w:rPr>
      </w:pPr>
      <w:r w:rsidRPr="00F43514">
        <w:rPr>
          <w:rFonts w:ascii="Times New Roman" w:hAnsi="Times New Roman"/>
          <w:b/>
          <w:sz w:val="24"/>
          <w:szCs w:val="24"/>
        </w:rPr>
        <w:t>Первый год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6EF9">
        <w:rPr>
          <w:rFonts w:ascii="Times New Roman" w:hAnsi="Times New Roman"/>
          <w:b/>
          <w:sz w:val="24"/>
          <w:szCs w:val="24"/>
        </w:rPr>
        <w:t>обучения</w:t>
      </w:r>
    </w:p>
    <w:p w:rsidR="008D3BC1" w:rsidRDefault="008D3BC1" w:rsidP="00300307">
      <w:pPr>
        <w:pStyle w:val="a4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Требования к знаниям и умениям, которые должен приобрести учащийся в процессе занятий по программе.</w:t>
      </w:r>
    </w:p>
    <w:p w:rsidR="008D3BC1" w:rsidRPr="00F43514" w:rsidRDefault="008D3BC1" w:rsidP="009F6EF9">
      <w:pPr>
        <w:jc w:val="center"/>
        <w:rPr>
          <w:rFonts w:ascii="Times New Roman" w:hAnsi="Times New Roman"/>
          <w:sz w:val="24"/>
          <w:szCs w:val="24"/>
        </w:rPr>
      </w:pPr>
    </w:p>
    <w:p w:rsidR="008D3BC1" w:rsidRPr="0005117F" w:rsidRDefault="008D3BC1" w:rsidP="009F6EF9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азовательные (предметные)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9F6EF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Будут освоены</w:t>
      </w:r>
      <w:r w:rsidRPr="00F62DA3">
        <w:rPr>
          <w:rFonts w:ascii="Times New Roman" w:hAnsi="Times New Roman"/>
          <w:sz w:val="24"/>
          <w:szCs w:val="24"/>
        </w:rPr>
        <w:t xml:space="preserve"> технические характеристики зеркальных и </w:t>
      </w:r>
      <w:proofErr w:type="spellStart"/>
      <w:r w:rsidRPr="00F62DA3">
        <w:rPr>
          <w:rFonts w:ascii="Times New Roman" w:hAnsi="Times New Roman"/>
          <w:sz w:val="24"/>
          <w:szCs w:val="24"/>
        </w:rPr>
        <w:t>беззер</w:t>
      </w:r>
      <w:r>
        <w:rPr>
          <w:rFonts w:ascii="Times New Roman" w:hAnsi="Times New Roman"/>
          <w:sz w:val="24"/>
          <w:szCs w:val="24"/>
        </w:rPr>
        <w:t>кальных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камер на базовом уровне</w:t>
      </w:r>
    </w:p>
    <w:p w:rsidR="008D3BC1" w:rsidRDefault="008D3BC1" w:rsidP="009F6EF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Научатся</w:t>
      </w:r>
      <w:r w:rsidRPr="00F62DA3">
        <w:rPr>
          <w:rFonts w:ascii="Times New Roman" w:hAnsi="Times New Roman"/>
          <w:sz w:val="24"/>
          <w:szCs w:val="24"/>
        </w:rPr>
        <w:t xml:space="preserve"> оперативно настраивать </w:t>
      </w:r>
      <w:r>
        <w:rPr>
          <w:rFonts w:ascii="Times New Roman" w:hAnsi="Times New Roman"/>
          <w:sz w:val="24"/>
          <w:szCs w:val="24"/>
        </w:rPr>
        <w:t>фотоаппаратуру</w:t>
      </w:r>
      <w:r w:rsidRPr="00F62DA3">
        <w:rPr>
          <w:rFonts w:ascii="Times New Roman" w:hAnsi="Times New Roman"/>
          <w:sz w:val="24"/>
          <w:szCs w:val="24"/>
        </w:rPr>
        <w:t xml:space="preserve"> в ручном режиме под любые условия освещения. </w:t>
      </w:r>
    </w:p>
    <w:p w:rsidR="008D3BC1" w:rsidRDefault="008D3BC1" w:rsidP="009F6EF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Будут изучены</w:t>
      </w:r>
      <w:r w:rsidRPr="00F62DA3">
        <w:rPr>
          <w:rFonts w:ascii="Times New Roman" w:hAnsi="Times New Roman"/>
          <w:sz w:val="24"/>
          <w:szCs w:val="24"/>
        </w:rPr>
        <w:t xml:space="preserve"> основы обработки полученных снимков в разных программных редакторах. </w:t>
      </w:r>
    </w:p>
    <w:p w:rsidR="008D3BC1" w:rsidRPr="00F62DA3" w:rsidRDefault="008D3BC1" w:rsidP="009F6EF9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Будут обучены навыкам работы со светом и гра</w:t>
      </w:r>
      <w:r w:rsidRPr="00F62DA3">
        <w:rPr>
          <w:rFonts w:ascii="Times New Roman" w:hAnsi="Times New Roman"/>
          <w:sz w:val="24"/>
          <w:szCs w:val="24"/>
        </w:rPr>
        <w:t>мотно выставлять световые схемы для решения поставленных задач съёмки.</w:t>
      </w:r>
    </w:p>
    <w:p w:rsidR="008D3BC1" w:rsidRDefault="008D3BC1" w:rsidP="009F6EF9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proofErr w:type="spellStart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развивающие)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9F6EF9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Поспособствует повышению технической грамотности</w:t>
      </w:r>
    </w:p>
    <w:p w:rsidR="008D3BC1" w:rsidRDefault="008D3BC1" w:rsidP="009F6EF9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Будет повышена скорость съёмки в сложных, изменяющихся условиях освещения</w:t>
      </w:r>
    </w:p>
    <w:p w:rsidR="008D3BC1" w:rsidRDefault="008D3BC1" w:rsidP="009F6EF9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Будет сформировано композиционное и эстетическое художественное видение</w:t>
      </w:r>
    </w:p>
    <w:p w:rsidR="008D3BC1" w:rsidRPr="00F62DA3" w:rsidRDefault="008D3BC1" w:rsidP="009F6EF9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Улучшится мелкую моторику рук в обработке и ретуши снимков</w:t>
      </w:r>
    </w:p>
    <w:p w:rsidR="008D3BC1" w:rsidRPr="0005117F" w:rsidRDefault="008D3BC1" w:rsidP="009F6EF9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чностные (воспитательные)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Будут воспитаны нравственно-эстетические качества личности 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Усовершенствуются навыки работы в большом коллективе и малой группе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Будут воспитаны лидерские качества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Будет заложено уважение к труду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Усилится мотивация к решению поставленных задач и реализация творческих идей</w:t>
      </w:r>
    </w:p>
    <w:p w:rsidR="008D3BC1" w:rsidRPr="00811189" w:rsidRDefault="008D3BC1" w:rsidP="009F6EF9">
      <w:pPr>
        <w:spacing w:after="0"/>
        <w:ind w:left="36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Профориентационные</w:t>
      </w:r>
      <w:proofErr w:type="spellEnd"/>
      <w:r w:rsidRPr="00811189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8D3BC1" w:rsidRPr="005C4F4B" w:rsidRDefault="008D3BC1" w:rsidP="009F6EF9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Georgia" w:hAnsi="Georgia"/>
          <w:shd w:val="clear" w:color="auto" w:fill="FFFFFF"/>
        </w:rPr>
        <w:t xml:space="preserve">Будут иметь представление </w:t>
      </w:r>
      <w:r w:rsidRPr="00811189">
        <w:rPr>
          <w:rFonts w:ascii="Georgia" w:hAnsi="Georgia"/>
          <w:shd w:val="clear" w:color="auto" w:fill="FFFFFF"/>
        </w:rPr>
        <w:t>о профессиях, связанных с </w:t>
      </w:r>
      <w:r>
        <w:rPr>
          <w:rFonts w:ascii="Georgia" w:hAnsi="Georgia"/>
          <w:shd w:val="clear" w:color="auto" w:fill="FFFFFF"/>
        </w:rPr>
        <w:t>фотографией, стилем, кинематографом и дизайном.</w:t>
      </w:r>
    </w:p>
    <w:p w:rsidR="008D3BC1" w:rsidRPr="00811189" w:rsidRDefault="008D3BC1" w:rsidP="009F6EF9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8D3BC1" w:rsidRPr="00D72726" w:rsidRDefault="008D3BC1" w:rsidP="009F6E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Второй год обучения</w:t>
      </w:r>
    </w:p>
    <w:p w:rsidR="008D3BC1" w:rsidRDefault="008D3BC1" w:rsidP="00300307">
      <w:pPr>
        <w:pStyle w:val="a4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Требования к знаниям и умениям, которые должен приобрести учащийся в процессе занятий по программе.</w:t>
      </w:r>
    </w:p>
    <w:p w:rsidR="008D3BC1" w:rsidRDefault="008D3BC1" w:rsidP="009F6EF9">
      <w:pPr>
        <w:spacing w:after="0"/>
        <w:rPr>
          <w:rFonts w:ascii="Times New Roman" w:hAnsi="Times New Roman"/>
          <w:sz w:val="24"/>
          <w:szCs w:val="24"/>
        </w:rPr>
      </w:pPr>
    </w:p>
    <w:p w:rsidR="008D3BC1" w:rsidRPr="0005117F" w:rsidRDefault="008D3BC1" w:rsidP="006448CC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азовательные (предметные)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9F6EF9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Будут освоены основные приемы и стили компьютерной обработки снимков, </w:t>
      </w:r>
      <w:proofErr w:type="spellStart"/>
      <w:r>
        <w:rPr>
          <w:rFonts w:ascii="Times New Roman" w:hAnsi="Times New Roman"/>
          <w:sz w:val="24"/>
          <w:szCs w:val="24"/>
        </w:rPr>
        <w:t>обтравки</w:t>
      </w:r>
      <w:proofErr w:type="spellEnd"/>
      <w:r>
        <w:rPr>
          <w:rFonts w:ascii="Times New Roman" w:hAnsi="Times New Roman"/>
          <w:sz w:val="24"/>
          <w:szCs w:val="24"/>
        </w:rPr>
        <w:t xml:space="preserve"> и ретуши.</w:t>
      </w:r>
    </w:p>
    <w:p w:rsidR="008D3BC1" w:rsidRDefault="008D3BC1" w:rsidP="009F6EF9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Будет усовершенствована техника нанесения световых, цветовых эффектов </w:t>
      </w:r>
      <w:proofErr w:type="spellStart"/>
      <w:r>
        <w:rPr>
          <w:rFonts w:ascii="Times New Roman" w:hAnsi="Times New Roman"/>
          <w:sz w:val="24"/>
          <w:szCs w:val="24"/>
        </w:rPr>
        <w:t>эффектов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D3BC1" w:rsidRDefault="008D3BC1" w:rsidP="009F6EF9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Будет расширено применение компьютерной графики в ретуши снимков</w:t>
      </w:r>
    </w:p>
    <w:p w:rsidR="008D3BC1" w:rsidRDefault="008D3BC1" w:rsidP="009F6EF9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Будут обучены создании спецэффектов (дым, искры, блики, огонь, дождь) в программных редакторах.</w:t>
      </w:r>
    </w:p>
    <w:p w:rsidR="008D3BC1" w:rsidRDefault="008D3BC1" w:rsidP="009F6EF9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Познакомятся с </w:t>
      </w:r>
      <w:proofErr w:type="spellStart"/>
      <w:r>
        <w:rPr>
          <w:rFonts w:ascii="Times New Roman" w:hAnsi="Times New Roman"/>
          <w:sz w:val="24"/>
          <w:szCs w:val="24"/>
        </w:rPr>
        <w:t>экшнами</w:t>
      </w:r>
      <w:proofErr w:type="spellEnd"/>
      <w:r>
        <w:rPr>
          <w:rFonts w:ascii="Times New Roman" w:hAnsi="Times New Roman"/>
          <w:sz w:val="24"/>
          <w:szCs w:val="24"/>
        </w:rPr>
        <w:t xml:space="preserve"> обработки</w:t>
      </w:r>
    </w:p>
    <w:p w:rsidR="008D3BC1" w:rsidRDefault="008D3BC1" w:rsidP="009F6E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D3BC1" w:rsidRDefault="008D3BC1" w:rsidP="006448CC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proofErr w:type="spellStart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развивающие)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9F6EF9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Научатся проявлять сырые снимки в формате </w:t>
      </w:r>
      <w:r>
        <w:rPr>
          <w:rFonts w:ascii="Times New Roman" w:hAnsi="Times New Roman"/>
          <w:sz w:val="24"/>
          <w:szCs w:val="24"/>
          <w:lang w:val="en-US"/>
        </w:rPr>
        <w:t>RAW</w:t>
      </w:r>
      <w:r>
        <w:rPr>
          <w:rFonts w:ascii="Times New Roman" w:hAnsi="Times New Roman"/>
          <w:sz w:val="24"/>
          <w:szCs w:val="24"/>
        </w:rPr>
        <w:t>.</w:t>
      </w:r>
    </w:p>
    <w:p w:rsidR="008D3BC1" w:rsidRDefault="008D3BC1" w:rsidP="009F6EF9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Смогут применять фильтры для стилизации фотографий и повышения их качества.</w:t>
      </w:r>
    </w:p>
    <w:p w:rsidR="008D3BC1" w:rsidRDefault="008D3BC1" w:rsidP="009F6EF9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Обучатся составлении коллажей, склеек и сложных композиций</w:t>
      </w:r>
    </w:p>
    <w:p w:rsidR="008D3BC1" w:rsidRDefault="008D3BC1" w:rsidP="009F6EF9">
      <w:pPr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Освоят результативное и продуктивное использование ПК в обработке снимков.</w:t>
      </w:r>
    </w:p>
    <w:p w:rsidR="008D3BC1" w:rsidRDefault="008D3BC1" w:rsidP="009F6EF9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D3BC1" w:rsidRPr="0005117F" w:rsidRDefault="008D3BC1" w:rsidP="006448CC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чностные (воспитательные)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Будут воспитаны нравственно-эстетические качества личности 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Усовершенствуются навыки работы в большом коллективе и малой группе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Будут воспитаны лидерские качества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Будет заложено уважение к труду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Усилится мотивация к решению поставленных задач и реализация творческих идей</w:t>
      </w:r>
    </w:p>
    <w:p w:rsidR="008D3BC1" w:rsidRDefault="008D3BC1" w:rsidP="009F6EF9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D3BC1" w:rsidRPr="00811189" w:rsidRDefault="008D3BC1" w:rsidP="009F6EF9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Профориентационные</w:t>
      </w:r>
      <w:proofErr w:type="spellEnd"/>
      <w:r w:rsidRPr="00811189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8D3BC1" w:rsidRPr="005C4F4B" w:rsidRDefault="008D3BC1" w:rsidP="00300307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Georgia" w:hAnsi="Georgia"/>
          <w:shd w:val="clear" w:color="auto" w:fill="FFFFFF"/>
        </w:rPr>
        <w:t xml:space="preserve">Будут иметь представление </w:t>
      </w:r>
      <w:r w:rsidRPr="00811189">
        <w:rPr>
          <w:rFonts w:ascii="Georgia" w:hAnsi="Georgia"/>
          <w:shd w:val="clear" w:color="auto" w:fill="FFFFFF"/>
        </w:rPr>
        <w:t>о профессиях, связанных с </w:t>
      </w:r>
      <w:r>
        <w:rPr>
          <w:rFonts w:ascii="Georgia" w:hAnsi="Georgia"/>
          <w:shd w:val="clear" w:color="auto" w:fill="FFFFFF"/>
        </w:rPr>
        <w:t>фотографией, стилем, кинематографом и дизайном.</w:t>
      </w:r>
    </w:p>
    <w:p w:rsidR="008D3BC1" w:rsidRDefault="008D3BC1" w:rsidP="009F6EF9">
      <w:pPr>
        <w:spacing w:after="0"/>
        <w:rPr>
          <w:rFonts w:ascii="Times New Roman" w:hAnsi="Times New Roman"/>
          <w:sz w:val="24"/>
          <w:szCs w:val="24"/>
        </w:rPr>
      </w:pPr>
    </w:p>
    <w:p w:rsidR="008D3BC1" w:rsidRPr="00D72726" w:rsidRDefault="008D3BC1" w:rsidP="009F6E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Третий год обучения</w:t>
      </w:r>
    </w:p>
    <w:p w:rsidR="008D3BC1" w:rsidRDefault="008D3BC1" w:rsidP="00300307">
      <w:pPr>
        <w:pStyle w:val="a4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Требования к знаниям и умениям, которые должен приобрести учащийся в процессе занятий по программе.</w:t>
      </w:r>
    </w:p>
    <w:p w:rsidR="008D3BC1" w:rsidRDefault="008D3BC1" w:rsidP="009F6EF9">
      <w:pPr>
        <w:spacing w:after="0"/>
        <w:rPr>
          <w:rFonts w:ascii="Times New Roman" w:hAnsi="Times New Roman"/>
          <w:sz w:val="24"/>
          <w:szCs w:val="24"/>
        </w:rPr>
      </w:pPr>
    </w:p>
    <w:p w:rsidR="008D3BC1" w:rsidRPr="0005117F" w:rsidRDefault="008D3BC1" w:rsidP="006448CC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азовательные (предметные)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9F6EF9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Будут освоены все виды съемок</w:t>
      </w:r>
      <w:r w:rsidRPr="00C17348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репортаж, портрет, пейзаж, жанр и рекламная съёмка. </w:t>
      </w:r>
    </w:p>
    <w:p w:rsidR="008D3BC1" w:rsidRDefault="008D3BC1" w:rsidP="009F6EF9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Будут развиты навыки пакетной обработки для ускорения работы с большим количеством снимков.</w:t>
      </w:r>
    </w:p>
    <w:p w:rsidR="008D3BC1" w:rsidRDefault="008D3BC1" w:rsidP="009F6EF9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Научатся самостоятельно организовывать съёмки и продумывать сеты для серии снимков</w:t>
      </w:r>
    </w:p>
    <w:p w:rsidR="008D3BC1" w:rsidRDefault="008D3BC1" w:rsidP="009F6EF9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Будут изучены технологии создания и написания авторских </w:t>
      </w:r>
      <w:proofErr w:type="spellStart"/>
      <w:r>
        <w:rPr>
          <w:rFonts w:ascii="Times New Roman" w:hAnsi="Times New Roman"/>
          <w:sz w:val="24"/>
          <w:szCs w:val="24"/>
        </w:rPr>
        <w:t>экшнов</w:t>
      </w:r>
      <w:proofErr w:type="spellEnd"/>
      <w:r>
        <w:rPr>
          <w:rFonts w:ascii="Times New Roman" w:hAnsi="Times New Roman"/>
          <w:sz w:val="24"/>
          <w:szCs w:val="24"/>
        </w:rPr>
        <w:t xml:space="preserve"> для пакетной обработки</w:t>
      </w:r>
    </w:p>
    <w:p w:rsidR="008D3BC1" w:rsidRDefault="008D3BC1" w:rsidP="009F6EF9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Будет освоена техника грамотного разбора снимков по всем критериям</w:t>
      </w:r>
    </w:p>
    <w:p w:rsidR="008D3BC1" w:rsidRDefault="008D3BC1" w:rsidP="009F6E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D3BC1" w:rsidRDefault="008D3BC1" w:rsidP="006448CC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proofErr w:type="spellStart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развивающие)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9F6EF9">
      <w:pPr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5C4F4B">
        <w:rPr>
          <w:rFonts w:ascii="Times New Roman" w:hAnsi="Times New Roman"/>
          <w:sz w:val="24"/>
          <w:szCs w:val="24"/>
        </w:rPr>
        <w:t>Науч</w:t>
      </w:r>
      <w:r>
        <w:rPr>
          <w:rFonts w:ascii="Times New Roman" w:hAnsi="Times New Roman"/>
          <w:sz w:val="24"/>
          <w:szCs w:val="24"/>
        </w:rPr>
        <w:t>атся</w:t>
      </w:r>
      <w:r w:rsidRPr="005C4F4B">
        <w:rPr>
          <w:rFonts w:ascii="Times New Roman" w:hAnsi="Times New Roman"/>
          <w:sz w:val="24"/>
          <w:szCs w:val="24"/>
        </w:rPr>
        <w:t xml:space="preserve"> правильно выполнять технические задания по съёмкам и уметь их составлять. </w:t>
      </w:r>
    </w:p>
    <w:p w:rsidR="008D3BC1" w:rsidRPr="005C4F4B" w:rsidRDefault="008D3BC1" w:rsidP="009F6EF9">
      <w:pPr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Будет оптимизировано</w:t>
      </w:r>
      <w:r w:rsidRPr="005C4F4B">
        <w:rPr>
          <w:rFonts w:ascii="Times New Roman" w:hAnsi="Times New Roman"/>
          <w:sz w:val="24"/>
          <w:szCs w:val="24"/>
        </w:rPr>
        <w:t xml:space="preserve"> качество </w:t>
      </w:r>
      <w:r>
        <w:rPr>
          <w:rFonts w:ascii="Times New Roman" w:hAnsi="Times New Roman"/>
          <w:sz w:val="24"/>
          <w:szCs w:val="24"/>
        </w:rPr>
        <w:t>отснятых</w:t>
      </w:r>
      <w:r w:rsidRPr="005C4F4B">
        <w:rPr>
          <w:rFonts w:ascii="Times New Roman" w:hAnsi="Times New Roman"/>
          <w:sz w:val="24"/>
          <w:szCs w:val="24"/>
        </w:rPr>
        <w:t xml:space="preserve"> фотографий</w:t>
      </w:r>
    </w:p>
    <w:p w:rsidR="008D3BC1" w:rsidRDefault="008D3BC1" w:rsidP="009F6EF9">
      <w:pPr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Будут развиты навыки расстановки и настройки источников света</w:t>
      </w:r>
    </w:p>
    <w:p w:rsidR="008D3BC1" w:rsidRDefault="008D3BC1" w:rsidP="009F6EF9">
      <w:pPr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Научатся уверенно работать со всеми </w:t>
      </w:r>
      <w:proofErr w:type="spellStart"/>
      <w:r>
        <w:rPr>
          <w:rFonts w:ascii="Times New Roman" w:hAnsi="Times New Roman"/>
          <w:sz w:val="24"/>
          <w:szCs w:val="24"/>
        </w:rPr>
        <w:t>светоформирующими</w:t>
      </w:r>
      <w:proofErr w:type="spellEnd"/>
      <w:r>
        <w:rPr>
          <w:rFonts w:ascii="Times New Roman" w:hAnsi="Times New Roman"/>
          <w:sz w:val="24"/>
          <w:szCs w:val="24"/>
        </w:rPr>
        <w:t xml:space="preserve"> насадками</w:t>
      </w:r>
    </w:p>
    <w:p w:rsidR="008D3BC1" w:rsidRDefault="008D3BC1" w:rsidP="009F6EF9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D3BC1" w:rsidRPr="0005117F" w:rsidRDefault="008D3BC1" w:rsidP="009F6EF9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Личностные (воспитательные)</w:t>
      </w:r>
      <w:r w:rsidRPr="000511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Будут воспитаны нравственно-эстетические качества личности 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Усовершенствуются навыки работы в большом коллективе и малой группе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Будут воспитаны лидерские качества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Будет заложено уважение к труду</w:t>
      </w:r>
    </w:p>
    <w:p w:rsidR="008D3BC1" w:rsidRDefault="008D3BC1" w:rsidP="009F6EF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Усилится мотивация к решению поставленных задач и реализация творческих идей</w:t>
      </w:r>
    </w:p>
    <w:p w:rsidR="008D3BC1" w:rsidRDefault="008D3BC1" w:rsidP="009F6EF9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D3BC1" w:rsidRPr="00811189" w:rsidRDefault="008D3BC1" w:rsidP="009F6EF9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Профориентационные</w:t>
      </w:r>
      <w:proofErr w:type="spellEnd"/>
      <w:r w:rsidRPr="00811189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8D3BC1" w:rsidRPr="005C4F4B" w:rsidRDefault="008D3BC1" w:rsidP="00300307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811189">
        <w:rPr>
          <w:rFonts w:ascii="Georgia" w:hAnsi="Georgia"/>
          <w:shd w:val="clear" w:color="auto" w:fill="FFFFFF"/>
        </w:rPr>
        <w:t> </w:t>
      </w:r>
      <w:r>
        <w:rPr>
          <w:rFonts w:ascii="Georgia" w:hAnsi="Georgia"/>
          <w:shd w:val="clear" w:color="auto" w:fill="FFFFFF"/>
        </w:rPr>
        <w:t xml:space="preserve">Будет расширено представление </w:t>
      </w:r>
      <w:r w:rsidRPr="00811189">
        <w:rPr>
          <w:rFonts w:ascii="Georgia" w:hAnsi="Georgia"/>
          <w:shd w:val="clear" w:color="auto" w:fill="FFFFFF"/>
        </w:rPr>
        <w:t>о профессиях, связанных с </w:t>
      </w:r>
      <w:r>
        <w:rPr>
          <w:rFonts w:ascii="Georgia" w:hAnsi="Georgia"/>
          <w:shd w:val="clear" w:color="auto" w:fill="FFFFFF"/>
        </w:rPr>
        <w:t>фотографией, стилем, кинематографом и дизайном.</w:t>
      </w:r>
    </w:p>
    <w:p w:rsidR="008D3BC1" w:rsidRPr="005C4F4B" w:rsidRDefault="008D3BC1" w:rsidP="00300307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8D3BC1" w:rsidRPr="00AE03C1" w:rsidRDefault="008D3BC1" w:rsidP="009F6EF9">
      <w:pPr>
        <w:jc w:val="both"/>
        <w:rPr>
          <w:rFonts w:ascii="Times New Roman" w:hAnsi="Times New Roman"/>
          <w:sz w:val="24"/>
          <w:szCs w:val="24"/>
        </w:rPr>
      </w:pPr>
    </w:p>
    <w:p w:rsidR="008D3BC1" w:rsidRPr="00F62DA3" w:rsidRDefault="008D3BC1" w:rsidP="009F6EF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 По окончанию прохождения программы учащиеся должны уметь получать фотоснимки  без грубых композиционных ошибок в различных жанрах фотографии. Лучшие из них помещаются на странице фотокружка на сайте школы и на отчётные фотовыставки. Учащиеся должны получить представление о возникновении, истории и развитии фотографии, о роли и месте фотографии в современной жизни, получить основные навыки оценивания фотоснимка. Важный результат – желание учащихся продолжать обучение и совершенствовать своё мастерство, развитие интереса к фотографии как визуальному искусству. Также по результатам внутренних конкурсов возможность пройти практику в профессиональной фотостудии с последующим трудоустройством.</w:t>
      </w:r>
    </w:p>
    <w:p w:rsidR="008D3BC1" w:rsidRPr="00F62DA3" w:rsidRDefault="008D3BC1" w:rsidP="00CE429E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</w:p>
    <w:p w:rsidR="008D3BC1" w:rsidRPr="00F62DA3" w:rsidRDefault="008D3BC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62D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8D3BC1" w:rsidRPr="00F62DA3" w:rsidRDefault="008D3BC1" w:rsidP="00F62DA3">
      <w:pPr>
        <w:outlineLvl w:val="2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62D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Раздел № 2 «Комплекс организационно-педагогических условий, включающий формы аттестации».</w:t>
      </w:r>
    </w:p>
    <w:p w:rsidR="008D3BC1" w:rsidRPr="00F62DA3" w:rsidRDefault="008D3BC1" w:rsidP="00F62DA3">
      <w:pPr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62DA3">
        <w:rPr>
          <w:rFonts w:ascii="Times New Roman" w:hAnsi="Times New Roman"/>
          <w:b/>
          <w:color w:val="000000"/>
          <w:sz w:val="24"/>
          <w:szCs w:val="24"/>
        </w:rPr>
        <w:t>2.1.</w:t>
      </w:r>
      <w:r w:rsidRPr="00F62D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Календарный учебный график </w:t>
      </w:r>
      <w:r w:rsidRPr="00F62DA3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(Приложение № 1)</w:t>
      </w:r>
    </w:p>
    <w:p w:rsidR="008D3BC1" w:rsidRPr="00F62DA3" w:rsidRDefault="008D3BC1" w:rsidP="00F62DA3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62D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2.2.Условия реализации программы</w:t>
      </w:r>
    </w:p>
    <w:p w:rsidR="008D3BC1" w:rsidRPr="00F62DA3" w:rsidRDefault="008D3BC1" w:rsidP="00F62DA3">
      <w:pPr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62DA3">
        <w:rPr>
          <w:rFonts w:ascii="Times New Roman" w:hAnsi="Times New Roman"/>
          <w:bCs/>
          <w:color w:val="000000"/>
          <w:sz w:val="24"/>
          <w:szCs w:val="24"/>
          <w:lang w:eastAsia="ru-RU"/>
        </w:rPr>
        <w:t>-</w:t>
      </w:r>
      <w:r w:rsidRPr="00F62D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Зеркальные полноформатные камеры </w:t>
      </w:r>
      <w:proofErr w:type="spellStart"/>
      <w:r w:rsidRPr="00F62DA3">
        <w:rPr>
          <w:rFonts w:ascii="Times New Roman" w:hAnsi="Times New Roman"/>
          <w:sz w:val="24"/>
          <w:szCs w:val="24"/>
        </w:rPr>
        <w:t>никон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 Д800 и д750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Набор объективов 85мм, 24-70мм, 16мм, 50мм, 105мм, 50мм макро.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Система синхронизации </w:t>
      </w:r>
      <w:proofErr w:type="spellStart"/>
      <w:r w:rsidRPr="00F62DA3">
        <w:rPr>
          <w:rFonts w:ascii="Times New Roman" w:hAnsi="Times New Roman"/>
          <w:sz w:val="24"/>
          <w:szCs w:val="24"/>
        </w:rPr>
        <w:t>янг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2DA3">
        <w:rPr>
          <w:rFonts w:ascii="Times New Roman" w:hAnsi="Times New Roman"/>
          <w:sz w:val="24"/>
          <w:szCs w:val="24"/>
        </w:rPr>
        <w:t>нуо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 3 приемника и один передатчик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Набор стоек  2 под фон и 4 оборудование.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Штатив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Набор </w:t>
      </w:r>
      <w:proofErr w:type="spellStart"/>
      <w:r w:rsidRPr="00F62DA3">
        <w:rPr>
          <w:rFonts w:ascii="Times New Roman" w:hAnsi="Times New Roman"/>
          <w:sz w:val="24"/>
          <w:szCs w:val="24"/>
        </w:rPr>
        <w:t>светоформирующих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 насадок:  горшки, </w:t>
      </w:r>
      <w:proofErr w:type="spellStart"/>
      <w:r w:rsidRPr="00F62DA3">
        <w:rPr>
          <w:rFonts w:ascii="Times New Roman" w:hAnsi="Times New Roman"/>
          <w:sz w:val="24"/>
          <w:szCs w:val="24"/>
        </w:rPr>
        <w:t>софтбоксы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62DA3">
        <w:rPr>
          <w:rFonts w:ascii="Times New Roman" w:hAnsi="Times New Roman"/>
          <w:sz w:val="24"/>
          <w:szCs w:val="24"/>
        </w:rPr>
        <w:t>снуты</w:t>
      </w:r>
      <w:proofErr w:type="spellEnd"/>
      <w:r w:rsidRPr="00F62DA3">
        <w:rPr>
          <w:rFonts w:ascii="Times New Roman" w:hAnsi="Times New Roman"/>
          <w:sz w:val="24"/>
          <w:szCs w:val="24"/>
        </w:rPr>
        <w:t>, оптическая насадка.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Ноутбук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Экран проектора и проектор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Бумажные фоны 2.7х11м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Набор отражателей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Белое </w:t>
      </w:r>
      <w:proofErr w:type="spellStart"/>
      <w:r w:rsidRPr="00F62DA3">
        <w:rPr>
          <w:rFonts w:ascii="Times New Roman" w:hAnsi="Times New Roman"/>
          <w:sz w:val="24"/>
          <w:szCs w:val="24"/>
        </w:rPr>
        <w:t>орг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 стекло.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4 фотовспышки</w:t>
      </w:r>
    </w:p>
    <w:p w:rsidR="008D3BC1" w:rsidRPr="00F62DA3" w:rsidRDefault="008D3BC1" w:rsidP="00F62DA3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2 галогеновых источника света со шторками и 2 светодиодных с </w:t>
      </w:r>
      <w:proofErr w:type="spellStart"/>
      <w:r w:rsidRPr="00F62DA3">
        <w:rPr>
          <w:rFonts w:ascii="Times New Roman" w:hAnsi="Times New Roman"/>
          <w:sz w:val="24"/>
          <w:szCs w:val="24"/>
        </w:rPr>
        <w:t>софтбоксами</w:t>
      </w:r>
      <w:proofErr w:type="spellEnd"/>
    </w:p>
    <w:p w:rsidR="008D3BC1" w:rsidRPr="00F62DA3" w:rsidRDefault="008D3BC1" w:rsidP="00F62DA3">
      <w:pPr>
        <w:pStyle w:val="a4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 </w:t>
      </w:r>
    </w:p>
    <w:p w:rsidR="008D3BC1" w:rsidRPr="00F62DA3" w:rsidRDefault="008D3BC1" w:rsidP="00F62DA3">
      <w:pPr>
        <w:jc w:val="both"/>
        <w:rPr>
          <w:b/>
          <w:bCs/>
          <w:color w:val="000000"/>
          <w:sz w:val="24"/>
          <w:szCs w:val="24"/>
          <w:lang w:eastAsia="ru-RU"/>
        </w:rPr>
      </w:pPr>
      <w:r w:rsidRPr="00F62D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Кадровое обеспечение</w:t>
      </w:r>
    </w:p>
    <w:p w:rsidR="008D3BC1" w:rsidRPr="00F62DA3" w:rsidRDefault="008D3BC1" w:rsidP="00F62DA3">
      <w:pPr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62DA3">
        <w:rPr>
          <w:rStyle w:val="FontStyle102"/>
          <w:sz w:val="24"/>
          <w:szCs w:val="24"/>
        </w:rPr>
        <w:t>Для реализации ознакомительной программы требуется педагог, обладающий профессиональными знаниями в предметной области, знающий специфику ОДО, имеющий практические навыки в сфере организации интерактивной деятельности детей.</w:t>
      </w:r>
    </w:p>
    <w:p w:rsidR="008D3BC1" w:rsidRPr="00F62DA3" w:rsidRDefault="008D3BC1" w:rsidP="00F62DA3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62D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2.3.Формы аттестации</w:t>
      </w:r>
    </w:p>
    <w:p w:rsidR="008D3BC1" w:rsidRPr="00F62DA3" w:rsidRDefault="008D3BC1" w:rsidP="00F62DA3">
      <w:pPr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Cs/>
          <w:sz w:val="24"/>
          <w:szCs w:val="24"/>
        </w:rPr>
        <w:t xml:space="preserve">В процессе реализации программы осуществляются следующие формы педагогического контроля: </w:t>
      </w:r>
    </w:p>
    <w:p w:rsidR="008D3BC1" w:rsidRPr="00F62DA3" w:rsidRDefault="008D3BC1" w:rsidP="00F62DA3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Cs/>
          <w:sz w:val="24"/>
          <w:szCs w:val="24"/>
        </w:rPr>
        <w:t>тестирование,</w:t>
      </w:r>
    </w:p>
    <w:p w:rsidR="008D3BC1" w:rsidRPr="00F62DA3" w:rsidRDefault="008D3BC1" w:rsidP="00F62DA3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Cs/>
          <w:sz w:val="24"/>
          <w:szCs w:val="24"/>
        </w:rPr>
        <w:t>анкетирование,</w:t>
      </w:r>
    </w:p>
    <w:p w:rsidR="008D3BC1" w:rsidRPr="00F62DA3" w:rsidRDefault="008D3BC1" w:rsidP="00F62DA3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Cs/>
          <w:sz w:val="24"/>
          <w:szCs w:val="24"/>
        </w:rPr>
        <w:t>собеседование,</w:t>
      </w:r>
    </w:p>
    <w:p w:rsidR="008D3BC1" w:rsidRPr="00F62DA3" w:rsidRDefault="008D3BC1" w:rsidP="00F62DA3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Cs/>
          <w:sz w:val="24"/>
          <w:szCs w:val="24"/>
        </w:rPr>
        <w:t>выставка-показ работ;</w:t>
      </w:r>
    </w:p>
    <w:p w:rsidR="008D3BC1" w:rsidRPr="00F62DA3" w:rsidRDefault="008D3BC1" w:rsidP="00F62DA3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Cs/>
          <w:sz w:val="24"/>
          <w:szCs w:val="24"/>
        </w:rPr>
        <w:t xml:space="preserve">наблюдение. </w:t>
      </w:r>
    </w:p>
    <w:p w:rsidR="008D3BC1" w:rsidRPr="00F62DA3" w:rsidRDefault="008D3BC1" w:rsidP="00F62DA3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Cs/>
          <w:sz w:val="24"/>
          <w:szCs w:val="24"/>
        </w:rPr>
        <w:t>На основе результатов текущего контроля проводится вводная, промежуточная диагностика и итоговая аттестация:</w:t>
      </w:r>
    </w:p>
    <w:p w:rsidR="008D3BC1" w:rsidRPr="00F62DA3" w:rsidRDefault="008D3BC1" w:rsidP="00F62DA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Cs/>
          <w:i/>
          <w:sz w:val="24"/>
          <w:szCs w:val="24"/>
          <w:u w:val="single"/>
        </w:rPr>
        <w:t xml:space="preserve">Вводная диагностика. </w:t>
      </w:r>
      <w:r w:rsidRPr="00F62DA3">
        <w:rPr>
          <w:rFonts w:ascii="Times New Roman" w:hAnsi="Times New Roman"/>
          <w:bCs/>
          <w:sz w:val="24"/>
          <w:szCs w:val="24"/>
        </w:rPr>
        <w:t xml:space="preserve">На этом этапе оценивается общий уровень готовности учащегося к освоению дополнительной общеобразовательной программы. Для педагога важно установить исходное соответствие познавательных возможностей каждого учащегося, чтобы рационально организовать процесс обучения. </w:t>
      </w:r>
    </w:p>
    <w:p w:rsidR="008D3BC1" w:rsidRPr="00F62DA3" w:rsidRDefault="008D3BC1" w:rsidP="00F62DA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Cs/>
          <w:i/>
          <w:sz w:val="24"/>
          <w:szCs w:val="24"/>
          <w:u w:val="single"/>
        </w:rPr>
        <w:lastRenderedPageBreak/>
        <w:t>Промежуточная диагностика.</w:t>
      </w:r>
      <w:r w:rsidRPr="00F62DA3">
        <w:rPr>
          <w:rFonts w:ascii="Times New Roman" w:hAnsi="Times New Roman"/>
          <w:bCs/>
          <w:sz w:val="24"/>
          <w:szCs w:val="24"/>
        </w:rPr>
        <w:t xml:space="preserve"> Промежуточная диагностика основывается на систематическом наблюдении за учебной деятельностью учащихся, усвоением ими учебного материала, формированием общих знаний, умений и навыков. Целью данной диагностики является оценка успешности прохождения образовательного маршрута. И возможности корректировки методов и средств обучения. </w:t>
      </w:r>
    </w:p>
    <w:p w:rsidR="008D3BC1" w:rsidRPr="00F62DA3" w:rsidRDefault="008D3BC1" w:rsidP="00F62DA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Cs/>
          <w:i/>
          <w:sz w:val="24"/>
          <w:szCs w:val="24"/>
          <w:u w:val="single"/>
        </w:rPr>
        <w:t>Итоговая аттестация.</w:t>
      </w:r>
      <w:r w:rsidRPr="00F62DA3">
        <w:rPr>
          <w:rFonts w:ascii="Times New Roman" w:hAnsi="Times New Roman"/>
          <w:bCs/>
          <w:sz w:val="24"/>
          <w:szCs w:val="24"/>
        </w:rPr>
        <w:t xml:space="preserve"> Данный этап мониторинга предполагает анализ результатов обучения, оценку эффективности усвоения общеобразовательной программы учащимися.</w:t>
      </w:r>
    </w:p>
    <w:p w:rsidR="008D3BC1" w:rsidRPr="00F62DA3" w:rsidRDefault="008D3BC1" w:rsidP="00F62DA3">
      <w:pPr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Формами оценки качества работы являются: творческая защита, самооценка, коллективное обсуждение. Итоговая оценка осуществляется в форме показа лучших работ на выставках.</w:t>
      </w:r>
    </w:p>
    <w:p w:rsidR="008D3BC1" w:rsidRPr="00F62DA3" w:rsidRDefault="008D3BC1" w:rsidP="00F62DA3">
      <w:pPr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D3BC1" w:rsidRPr="00F62DA3" w:rsidRDefault="008D3BC1" w:rsidP="00F62DA3">
      <w:pPr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62DA3">
        <w:rPr>
          <w:rFonts w:ascii="Times New Roman" w:hAnsi="Times New Roman"/>
          <w:b/>
          <w:bCs/>
          <w:sz w:val="24"/>
          <w:szCs w:val="24"/>
          <w:lang w:eastAsia="ru-RU"/>
        </w:rPr>
        <w:t>2.4.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F62DA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Оценочные материалы </w:t>
      </w:r>
      <w:r w:rsidRPr="00F62DA3">
        <w:rPr>
          <w:rFonts w:ascii="Times New Roman" w:hAnsi="Times New Roman"/>
          <w:bCs/>
          <w:sz w:val="24"/>
          <w:szCs w:val="24"/>
          <w:lang w:eastAsia="ru-RU"/>
        </w:rPr>
        <w:t>(Приложение № 2)</w:t>
      </w:r>
    </w:p>
    <w:p w:rsidR="008D3BC1" w:rsidRPr="00F62DA3" w:rsidRDefault="008D3BC1" w:rsidP="00F62DA3">
      <w:pPr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62DA3">
        <w:rPr>
          <w:rFonts w:ascii="Times New Roman" w:hAnsi="Times New Roman"/>
          <w:bCs/>
          <w:sz w:val="24"/>
          <w:szCs w:val="24"/>
          <w:lang w:eastAsia="ru-RU"/>
        </w:rPr>
        <w:t>перечень (пакет) диагностических методик, достижение учащимися планируемых результатов (приложение № 3), критерии итоговой аттестации.</w:t>
      </w:r>
    </w:p>
    <w:p w:rsidR="008D3BC1" w:rsidRPr="00F62DA3" w:rsidRDefault="008D3BC1" w:rsidP="00F62DA3">
      <w:pPr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62DA3">
        <w:rPr>
          <w:rFonts w:ascii="Times New Roman" w:hAnsi="Times New Roman"/>
          <w:b/>
          <w:bCs/>
          <w:sz w:val="24"/>
          <w:szCs w:val="24"/>
          <w:lang w:eastAsia="ru-RU"/>
        </w:rPr>
        <w:t>2.5.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F62DA3">
        <w:rPr>
          <w:rFonts w:ascii="Times New Roman" w:hAnsi="Times New Roman"/>
          <w:b/>
          <w:bCs/>
          <w:sz w:val="24"/>
          <w:szCs w:val="24"/>
          <w:lang w:eastAsia="ru-RU"/>
        </w:rPr>
        <w:t>Методические материалы</w:t>
      </w:r>
    </w:p>
    <w:p w:rsidR="008D3BC1" w:rsidRPr="00F62DA3" w:rsidRDefault="008D3BC1" w:rsidP="00F62DA3">
      <w:pPr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На занятиях используются различные методы обучения (словесный, наглядный, практический) и их сочетание.</w:t>
      </w:r>
    </w:p>
    <w:p w:rsidR="008D3BC1" w:rsidRPr="00F62DA3" w:rsidRDefault="008D3BC1" w:rsidP="00F62DA3">
      <w:pPr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Рассказом начинается новая тема, например, об истории и характерных особенностях </w:t>
      </w:r>
      <w:r>
        <w:rPr>
          <w:rFonts w:ascii="Times New Roman" w:hAnsi="Times New Roman"/>
          <w:sz w:val="24"/>
          <w:szCs w:val="24"/>
        </w:rPr>
        <w:t>фотоискусства</w:t>
      </w:r>
      <w:r w:rsidRPr="00F62DA3">
        <w:rPr>
          <w:rFonts w:ascii="Times New Roman" w:hAnsi="Times New Roman"/>
          <w:sz w:val="24"/>
          <w:szCs w:val="24"/>
        </w:rPr>
        <w:t xml:space="preserve">. Рассказом сопровождается демонстрация </w:t>
      </w:r>
      <w:r>
        <w:rPr>
          <w:rFonts w:ascii="Times New Roman" w:hAnsi="Times New Roman"/>
          <w:sz w:val="24"/>
          <w:szCs w:val="24"/>
        </w:rPr>
        <w:t>работ знаменитых фотографов в рамках изучаемой темы.</w:t>
      </w:r>
    </w:p>
    <w:p w:rsidR="008D3BC1" w:rsidRPr="00F62DA3" w:rsidRDefault="008D3BC1" w:rsidP="00F62DA3">
      <w:pPr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К наглядным методам обучения относится демонстрация на занятиях различных фотографий, картинок, схем и образцов. Кроме того, используется работа по мотивам заданного образца или выполнение различных вариантов.</w:t>
      </w:r>
    </w:p>
    <w:p w:rsidR="008D3BC1" w:rsidRPr="00F62DA3" w:rsidRDefault="008D3BC1" w:rsidP="00F62DA3">
      <w:pPr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Во время использования практических методов обучения применяются следующие приемы: постановка задания, планирование его выполнения, анализ итогов </w:t>
      </w:r>
      <w:hyperlink r:id="rId7" w:tooltip="Практические работы" w:history="1">
        <w:r w:rsidRPr="009F6EF9">
          <w:rPr>
            <w:rStyle w:val="a7"/>
            <w:rFonts w:ascii="Times New Roman" w:hAnsi="Times New Roman"/>
            <w:color w:val="auto"/>
            <w:sz w:val="24"/>
            <w:szCs w:val="24"/>
          </w:rPr>
          <w:t>практической работы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8D3BC1" w:rsidRPr="00F62DA3" w:rsidRDefault="008D3BC1" w:rsidP="00F62DA3">
      <w:pPr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i/>
          <w:sz w:val="24"/>
          <w:szCs w:val="24"/>
        </w:rPr>
        <w:t>Методы обучения</w:t>
      </w:r>
      <w:r w:rsidRPr="00F62DA3">
        <w:rPr>
          <w:rFonts w:ascii="Times New Roman" w:hAnsi="Times New Roman"/>
          <w:sz w:val="24"/>
          <w:szCs w:val="24"/>
        </w:rPr>
        <w:t xml:space="preserve"> можно классифицировать:</w:t>
      </w:r>
    </w:p>
    <w:p w:rsidR="008D3BC1" w:rsidRPr="00F62DA3" w:rsidRDefault="008D3BC1" w:rsidP="00F62DA3">
      <w:pPr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а) способ подачи материала: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2DA3">
        <w:rPr>
          <w:rFonts w:ascii="Times New Roman" w:hAnsi="Times New Roman"/>
          <w:sz w:val="24"/>
          <w:szCs w:val="24"/>
        </w:rPr>
        <w:t>словесный (рассказ, беседа, объяснение, инструктаж);</w:t>
      </w:r>
    </w:p>
    <w:p w:rsidR="008D3BC1" w:rsidRPr="00F62DA3" w:rsidRDefault="008D3BC1" w:rsidP="00F62DA3">
      <w:pPr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б)  характер деятельности учащихся: объяснительно-иллюстративный, репродуктивный, проблемный, частично-поисковый, исследовательский.</w:t>
      </w:r>
    </w:p>
    <w:p w:rsidR="008D3BC1" w:rsidRPr="00F62DA3" w:rsidRDefault="008D3BC1" w:rsidP="00F62DA3">
      <w:pPr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В процессе творческо-познавательной деятельности учащиеся изучают, систематизируют и самостоятельно используют полученные знания, разрабатывают конспекты, схемы, таблицы, творческие проекты, готовые изделия и т. д.</w:t>
      </w:r>
    </w:p>
    <w:p w:rsidR="008D3BC1" w:rsidRPr="00F62DA3" w:rsidRDefault="008D3BC1" w:rsidP="00F62DA3">
      <w:pPr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i/>
          <w:sz w:val="24"/>
          <w:szCs w:val="24"/>
        </w:rPr>
        <w:t>Практические работы</w:t>
      </w:r>
      <w:r w:rsidRPr="00F62DA3">
        <w:rPr>
          <w:rFonts w:ascii="Times New Roman" w:hAnsi="Times New Roman"/>
          <w:sz w:val="24"/>
          <w:szCs w:val="24"/>
        </w:rPr>
        <w:t xml:space="preserve"> включают </w:t>
      </w:r>
      <w:r>
        <w:rPr>
          <w:rFonts w:ascii="Times New Roman" w:hAnsi="Times New Roman"/>
          <w:sz w:val="24"/>
          <w:szCs w:val="24"/>
        </w:rPr>
        <w:t>фотосессии, работу с моделью, ретушь в программных редакторах, работу со светом</w:t>
      </w:r>
      <w:r w:rsidRPr="00F62DA3">
        <w:rPr>
          <w:rFonts w:ascii="Times New Roman" w:hAnsi="Times New Roman"/>
          <w:sz w:val="24"/>
          <w:szCs w:val="24"/>
        </w:rPr>
        <w:t xml:space="preserve">. Все объекты труда  максимально </w:t>
      </w:r>
      <w:r w:rsidRPr="00F62DA3">
        <w:rPr>
          <w:rFonts w:ascii="Times New Roman" w:hAnsi="Times New Roman"/>
          <w:sz w:val="24"/>
          <w:szCs w:val="24"/>
        </w:rPr>
        <w:lastRenderedPageBreak/>
        <w:t xml:space="preserve">познавательные, имеют эстетическую привлекательность и дают представление о технике </w:t>
      </w:r>
      <w:r>
        <w:rPr>
          <w:rFonts w:ascii="Times New Roman" w:hAnsi="Times New Roman"/>
          <w:sz w:val="24"/>
          <w:szCs w:val="24"/>
        </w:rPr>
        <w:t>фотосъёмки</w:t>
      </w:r>
      <w:r w:rsidRPr="00F62DA3">
        <w:rPr>
          <w:rFonts w:ascii="Times New Roman" w:hAnsi="Times New Roman"/>
          <w:sz w:val="24"/>
          <w:szCs w:val="24"/>
        </w:rPr>
        <w:t>.</w:t>
      </w:r>
    </w:p>
    <w:p w:rsidR="008D3BC1" w:rsidRPr="00F62DA3" w:rsidRDefault="008D3BC1" w:rsidP="00F62DA3">
      <w:pPr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/>
          <w:bCs/>
          <w:sz w:val="24"/>
          <w:szCs w:val="24"/>
        </w:rPr>
        <w:t>Формы и методы обучения: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>В организации обучения используются современные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62DA3">
        <w:rPr>
          <w:rFonts w:ascii="ff1" w:hAnsi="ff1"/>
          <w:sz w:val="24"/>
          <w:szCs w:val="24"/>
          <w:lang w:eastAsia="ru-RU"/>
        </w:rPr>
        <w:t xml:space="preserve">образовательные технологии: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>1. Информационно</w:t>
      </w:r>
      <w:r w:rsidRPr="00F62DA3">
        <w:rPr>
          <w:rFonts w:ascii="ff2" w:hAnsi="ff2"/>
          <w:sz w:val="24"/>
          <w:szCs w:val="24"/>
          <w:bdr w:val="none" w:sz="0" w:space="0" w:color="auto" w:frame="1"/>
          <w:lang w:eastAsia="ru-RU"/>
        </w:rPr>
        <w:t>-</w:t>
      </w:r>
      <w:r w:rsidRPr="00F62DA3">
        <w:rPr>
          <w:rFonts w:ascii="ff1" w:hAnsi="ff1"/>
          <w:sz w:val="24"/>
          <w:szCs w:val="24"/>
          <w:lang w:eastAsia="ru-RU"/>
        </w:rPr>
        <w:t xml:space="preserve">коммуникационные технологии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 xml:space="preserve">2. Технология проектного обучения.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 xml:space="preserve">3. Игровые технологии.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>5. Интерактивные формы и методы обучения.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 xml:space="preserve">В процессе обучения используются следующие </w:t>
      </w:r>
      <w:r w:rsidRPr="00F62DA3">
        <w:rPr>
          <w:rFonts w:ascii="ff8" w:hAnsi="ff8"/>
          <w:sz w:val="24"/>
          <w:szCs w:val="24"/>
          <w:bdr w:val="none" w:sz="0" w:space="0" w:color="auto" w:frame="1"/>
          <w:lang w:eastAsia="ru-RU"/>
        </w:rPr>
        <w:t>методы: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62DA3">
        <w:rPr>
          <w:rFonts w:ascii="ff1" w:hAnsi="ff1"/>
          <w:sz w:val="24"/>
          <w:szCs w:val="24"/>
          <w:lang w:eastAsia="ru-RU"/>
        </w:rPr>
        <w:t>объяснительно</w:t>
      </w:r>
      <w:r w:rsidRPr="00F62DA3">
        <w:rPr>
          <w:rFonts w:ascii="ff2" w:hAnsi="ff2"/>
          <w:sz w:val="24"/>
          <w:szCs w:val="24"/>
          <w:bdr w:val="none" w:sz="0" w:space="0" w:color="auto" w:frame="1"/>
          <w:lang w:eastAsia="ru-RU"/>
        </w:rPr>
        <w:t>-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 xml:space="preserve">иллюстративный, репродуктивный, </w:t>
      </w:r>
      <w:proofErr w:type="spellStart"/>
      <w:r w:rsidRPr="00F62DA3">
        <w:rPr>
          <w:rFonts w:ascii="ff1" w:hAnsi="ff1"/>
          <w:sz w:val="24"/>
          <w:szCs w:val="24"/>
          <w:lang w:eastAsia="ru-RU"/>
        </w:rPr>
        <w:t>деятельностный</w:t>
      </w:r>
      <w:proofErr w:type="spellEnd"/>
      <w:r w:rsidRPr="00F62DA3">
        <w:rPr>
          <w:rFonts w:ascii="ff1" w:hAnsi="ff1"/>
          <w:sz w:val="24"/>
          <w:szCs w:val="24"/>
          <w:lang w:eastAsia="ru-RU"/>
        </w:rPr>
        <w:t>, эвристический, исследовательский.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 xml:space="preserve">В процессе обучения предусматриваются следующие </w:t>
      </w:r>
      <w:r w:rsidRPr="00F62DA3">
        <w:rPr>
          <w:rFonts w:ascii="ff8" w:hAnsi="ff8"/>
          <w:sz w:val="24"/>
          <w:szCs w:val="24"/>
          <w:bdr w:val="none" w:sz="0" w:space="0" w:color="auto" w:frame="1"/>
          <w:lang w:eastAsia="ru-RU"/>
        </w:rPr>
        <w:t>формы учебных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62DA3">
        <w:rPr>
          <w:rFonts w:ascii="ff1" w:hAnsi="ff1"/>
          <w:sz w:val="24"/>
          <w:szCs w:val="24"/>
          <w:lang w:eastAsia="ru-RU"/>
        </w:rPr>
        <w:t>занятий: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6" w:hAnsi="ff6"/>
          <w:sz w:val="24"/>
          <w:szCs w:val="24"/>
          <w:lang w:eastAsia="ru-RU"/>
        </w:rPr>
      </w:pPr>
      <w:r w:rsidRPr="00F62DA3">
        <w:rPr>
          <w:rFonts w:ascii="ff6" w:hAnsi="ff6"/>
          <w:sz w:val="24"/>
          <w:szCs w:val="24"/>
          <w:lang w:eastAsia="ru-RU"/>
        </w:rPr>
        <w:sym w:font="Symbol" w:char="F0B7"/>
      </w:r>
      <w:r w:rsidRPr="00F62DA3">
        <w:rPr>
          <w:rFonts w:ascii="ff1" w:hAnsi="ff1"/>
          <w:sz w:val="24"/>
          <w:szCs w:val="24"/>
          <w:bdr w:val="none" w:sz="0" w:space="0" w:color="auto" w:frame="1"/>
          <w:lang w:eastAsia="ru-RU"/>
        </w:rPr>
        <w:t xml:space="preserve">комбинированные  занятие (сочетающее в себе объяснение и практическое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>упражнение),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6" w:hAnsi="ff6"/>
          <w:sz w:val="24"/>
          <w:szCs w:val="24"/>
          <w:lang w:eastAsia="ru-RU"/>
        </w:rPr>
      </w:pPr>
      <w:r w:rsidRPr="00F62DA3">
        <w:rPr>
          <w:rFonts w:ascii="ff6" w:hAnsi="ff6"/>
          <w:sz w:val="24"/>
          <w:szCs w:val="24"/>
          <w:lang w:eastAsia="ru-RU"/>
        </w:rPr>
        <w:sym w:font="Symbol" w:char="F0B7"/>
      </w:r>
      <w:r w:rsidRPr="00F62DA3">
        <w:rPr>
          <w:rFonts w:ascii="ff1" w:hAnsi="ff1"/>
          <w:sz w:val="24"/>
          <w:szCs w:val="24"/>
          <w:bdr w:val="none" w:sz="0" w:space="0" w:color="auto" w:frame="1"/>
          <w:lang w:eastAsia="ru-RU"/>
        </w:rPr>
        <w:t>беседа</w:t>
      </w:r>
      <w:r w:rsidRPr="00F62DA3">
        <w:rPr>
          <w:rFonts w:ascii="ff2" w:hAnsi="ff2"/>
          <w:sz w:val="24"/>
          <w:szCs w:val="24"/>
          <w:bdr w:val="none" w:sz="0" w:space="0" w:color="auto" w:frame="1"/>
          <w:lang w:eastAsia="ru-RU"/>
        </w:rPr>
        <w:t xml:space="preserve">,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6" w:hAnsi="ff6"/>
          <w:sz w:val="24"/>
          <w:szCs w:val="24"/>
          <w:lang w:eastAsia="ru-RU"/>
        </w:rPr>
      </w:pPr>
      <w:r w:rsidRPr="00F62DA3">
        <w:rPr>
          <w:rFonts w:ascii="ff6" w:hAnsi="ff6"/>
          <w:sz w:val="24"/>
          <w:szCs w:val="24"/>
          <w:lang w:eastAsia="ru-RU"/>
        </w:rPr>
        <w:sym w:font="Symbol" w:char="F0B7"/>
      </w:r>
      <w:r w:rsidRPr="00F62DA3">
        <w:rPr>
          <w:rFonts w:ascii="ff1" w:hAnsi="ff1"/>
          <w:sz w:val="24"/>
          <w:szCs w:val="24"/>
          <w:bdr w:val="none" w:sz="0" w:space="0" w:color="auto" w:frame="1"/>
          <w:lang w:eastAsia="ru-RU"/>
        </w:rPr>
        <w:t>консультация,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6" w:hAnsi="ff6"/>
          <w:sz w:val="24"/>
          <w:szCs w:val="24"/>
          <w:lang w:eastAsia="ru-RU"/>
        </w:rPr>
      </w:pPr>
      <w:r w:rsidRPr="00F62DA3">
        <w:rPr>
          <w:rFonts w:ascii="ff6" w:hAnsi="ff6"/>
          <w:sz w:val="24"/>
          <w:szCs w:val="24"/>
          <w:lang w:eastAsia="ru-RU"/>
        </w:rPr>
        <w:sym w:font="Symbol" w:char="F0B7"/>
      </w:r>
      <w:r w:rsidRPr="00F62DA3">
        <w:rPr>
          <w:rFonts w:ascii="ff1" w:hAnsi="ff1"/>
          <w:sz w:val="24"/>
          <w:szCs w:val="24"/>
          <w:bdr w:val="none" w:sz="0" w:space="0" w:color="auto" w:frame="1"/>
          <w:lang w:eastAsia="ru-RU"/>
        </w:rPr>
        <w:t>экскурсия,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6" w:hAnsi="ff6"/>
          <w:sz w:val="24"/>
          <w:szCs w:val="24"/>
          <w:lang w:eastAsia="ru-RU"/>
        </w:rPr>
      </w:pPr>
      <w:r w:rsidRPr="00F62DA3">
        <w:rPr>
          <w:rFonts w:ascii="ff6" w:hAnsi="ff6"/>
          <w:sz w:val="24"/>
          <w:szCs w:val="24"/>
          <w:lang w:eastAsia="ru-RU"/>
        </w:rPr>
        <w:sym w:font="Symbol" w:char="F0B7"/>
      </w:r>
      <w:r w:rsidRPr="00F62DA3">
        <w:rPr>
          <w:rFonts w:ascii="ff1" w:hAnsi="ff1"/>
          <w:sz w:val="24"/>
          <w:szCs w:val="24"/>
          <w:bdr w:val="none" w:sz="0" w:space="0" w:color="auto" w:frame="1"/>
          <w:lang w:eastAsia="ru-RU"/>
        </w:rPr>
        <w:t>дискуссия,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6" w:hAnsi="ff6"/>
          <w:sz w:val="24"/>
          <w:szCs w:val="24"/>
          <w:lang w:eastAsia="ru-RU"/>
        </w:rPr>
      </w:pPr>
      <w:r w:rsidRPr="00F62DA3">
        <w:rPr>
          <w:rFonts w:ascii="ff6" w:hAnsi="ff6"/>
          <w:sz w:val="24"/>
          <w:szCs w:val="24"/>
          <w:lang w:eastAsia="ru-RU"/>
        </w:rPr>
        <w:sym w:font="Symbol" w:char="F0B7"/>
      </w:r>
      <w:r w:rsidRPr="00F62DA3">
        <w:rPr>
          <w:rFonts w:ascii="ff1" w:hAnsi="ff1"/>
          <w:sz w:val="24"/>
          <w:szCs w:val="24"/>
          <w:bdr w:val="none" w:sz="0" w:space="0" w:color="auto" w:frame="1"/>
          <w:lang w:eastAsia="ru-RU"/>
        </w:rPr>
        <w:t xml:space="preserve">практическое упражнение под руководством педагога по закреплению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 xml:space="preserve">определенных навыков;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6" w:hAnsi="ff6"/>
          <w:sz w:val="24"/>
          <w:szCs w:val="24"/>
          <w:lang w:eastAsia="ru-RU"/>
        </w:rPr>
      </w:pPr>
      <w:r w:rsidRPr="00F62DA3">
        <w:rPr>
          <w:rFonts w:ascii="ff6" w:hAnsi="ff6"/>
          <w:sz w:val="24"/>
          <w:szCs w:val="24"/>
          <w:lang w:eastAsia="ru-RU"/>
        </w:rPr>
        <w:sym w:font="Symbol" w:char="F0B7"/>
      </w:r>
      <w:r w:rsidRPr="00F62DA3">
        <w:rPr>
          <w:rFonts w:ascii="ff1" w:hAnsi="ff1"/>
          <w:sz w:val="24"/>
          <w:szCs w:val="24"/>
          <w:bdr w:val="none" w:sz="0" w:space="0" w:color="auto" w:frame="1"/>
          <w:lang w:eastAsia="ru-RU"/>
        </w:rPr>
        <w:t>учебная игра.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>предусматриваются следующие формы организации учебной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62DA3">
        <w:rPr>
          <w:rFonts w:ascii="ff1" w:hAnsi="ff1"/>
          <w:sz w:val="24"/>
          <w:szCs w:val="24"/>
          <w:lang w:eastAsia="ru-RU"/>
        </w:rPr>
        <w:t xml:space="preserve">деятельности: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 xml:space="preserve">индивидуальная, фронтальная, коллективное творчество. Занятия включают в себя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>теоретическую част</w:t>
      </w:r>
      <w:r>
        <w:rPr>
          <w:rFonts w:ascii="ff1" w:hAnsi="ff1"/>
          <w:sz w:val="24"/>
          <w:szCs w:val="24"/>
          <w:lang w:eastAsia="ru-RU"/>
        </w:rPr>
        <w:t xml:space="preserve">ь и практическую деятельность </w:t>
      </w:r>
      <w:r w:rsidRPr="00F62DA3">
        <w:rPr>
          <w:rFonts w:ascii="ff1" w:hAnsi="ff1"/>
          <w:sz w:val="24"/>
          <w:szCs w:val="24"/>
          <w:lang w:eastAsia="ru-RU"/>
        </w:rPr>
        <w:t xml:space="preserve">учащихся. Теоретическая часть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 xml:space="preserve">дается в форме бесед с просмотром иллюстративного материала (с использованием </w:t>
      </w:r>
    </w:p>
    <w:p w:rsidR="008D3BC1" w:rsidRPr="00F62DA3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F62DA3">
        <w:rPr>
          <w:rFonts w:ascii="ff1" w:hAnsi="ff1"/>
          <w:sz w:val="24"/>
          <w:szCs w:val="24"/>
          <w:lang w:eastAsia="ru-RU"/>
        </w:rPr>
        <w:t>компьютерных технологий).</w:t>
      </w:r>
    </w:p>
    <w:p w:rsidR="008D3BC1" w:rsidRPr="00F62DA3" w:rsidRDefault="008D3BC1" w:rsidP="00F62DA3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F62DA3">
        <w:rPr>
          <w:rFonts w:ascii="Times New Roman" w:hAnsi="Times New Roman"/>
          <w:bCs/>
          <w:sz w:val="24"/>
          <w:szCs w:val="24"/>
        </w:rPr>
        <w:t>Формы занятий выбираются, исходя из возрастных и психоло</w:t>
      </w:r>
      <w:r>
        <w:rPr>
          <w:rFonts w:ascii="Times New Roman" w:hAnsi="Times New Roman"/>
          <w:bCs/>
          <w:sz w:val="24"/>
          <w:szCs w:val="24"/>
        </w:rPr>
        <w:t>гических особенностей учащихся и изучаемой темы программы.</w:t>
      </w:r>
    </w:p>
    <w:p w:rsidR="008D3BC1" w:rsidRPr="00F62DA3" w:rsidRDefault="008D3BC1" w:rsidP="00F62DA3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Важными принципами при реализации программы являются доступность и последовательность обучения. Весь учебный процесс построен на пошаговом обучении: от простого к сложному. Изучение последующих тем построено на изучении предыдущих. </w:t>
      </w:r>
    </w:p>
    <w:p w:rsidR="008D3BC1" w:rsidRPr="00F62DA3" w:rsidRDefault="008D3BC1" w:rsidP="00F62DA3">
      <w:pPr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t xml:space="preserve">Занятия построены не как отдельные, разовые, не связанные друг с другом формы работы с детьми, а составлена система обучения, которая позволяет достичь высоких образовательных результатов, полностью реализовать и развивать творческий, познавательный потенциал каждого </w:t>
      </w:r>
      <w:r>
        <w:rPr>
          <w:rFonts w:ascii="Times New Roman" w:hAnsi="Times New Roman"/>
          <w:sz w:val="24"/>
          <w:szCs w:val="24"/>
          <w:lang w:eastAsia="ru-RU"/>
        </w:rPr>
        <w:t>учащегося</w:t>
      </w:r>
      <w:r w:rsidRPr="00F62DA3">
        <w:rPr>
          <w:rFonts w:ascii="Times New Roman" w:hAnsi="Times New Roman"/>
          <w:sz w:val="24"/>
          <w:szCs w:val="24"/>
          <w:lang w:eastAsia="ru-RU"/>
        </w:rPr>
        <w:t>. Поэтому правильно спланированный учебный процесс-залог успеха.</w:t>
      </w:r>
    </w:p>
    <w:p w:rsidR="008D3BC1" w:rsidRPr="00F62DA3" w:rsidRDefault="008D3BC1" w:rsidP="00F62DA3">
      <w:pPr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t>В учебной деятельности  гармоническое сочетание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62DA3">
        <w:rPr>
          <w:rFonts w:ascii="Times New Roman" w:hAnsi="Times New Roman"/>
          <w:i/>
          <w:sz w:val="24"/>
          <w:szCs w:val="24"/>
          <w:lang w:eastAsia="ru-RU"/>
        </w:rPr>
        <w:t xml:space="preserve">беседы, рассказа, системы вопросов с изучением практических навыков и приемов </w:t>
      </w:r>
      <w:r w:rsidRPr="00F62DA3">
        <w:rPr>
          <w:rFonts w:ascii="Times New Roman" w:hAnsi="Times New Roman"/>
          <w:sz w:val="24"/>
          <w:szCs w:val="24"/>
          <w:lang w:eastAsia="ru-RU"/>
        </w:rPr>
        <w:t>является важным условием для развития способностей каждого учащегося.</w:t>
      </w:r>
    </w:p>
    <w:p w:rsidR="008D3BC1" w:rsidRPr="00F62DA3" w:rsidRDefault="008D3BC1" w:rsidP="00F62DA3">
      <w:pPr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i/>
          <w:sz w:val="24"/>
          <w:szCs w:val="24"/>
          <w:lang w:eastAsia="ru-RU"/>
        </w:rPr>
        <w:t>Учебный процесс</w:t>
      </w:r>
      <w:r w:rsidRPr="00F62DA3">
        <w:rPr>
          <w:rFonts w:ascii="Times New Roman" w:hAnsi="Times New Roman"/>
          <w:sz w:val="24"/>
          <w:szCs w:val="24"/>
          <w:lang w:eastAsia="ru-RU"/>
        </w:rPr>
        <w:t xml:space="preserve"> предусматривает следующие формы обучения:</w:t>
      </w:r>
    </w:p>
    <w:p w:rsidR="008D3BC1" w:rsidRPr="00F62DA3" w:rsidRDefault="008D3BC1" w:rsidP="00F62DA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u w:val="single"/>
          <w:lang w:eastAsia="ru-RU"/>
        </w:rPr>
        <w:t>Коллективную</w:t>
      </w:r>
      <w:r w:rsidRPr="00F62DA3">
        <w:rPr>
          <w:rFonts w:ascii="Times New Roman" w:hAnsi="Times New Roman"/>
          <w:sz w:val="24"/>
          <w:szCs w:val="24"/>
          <w:lang w:eastAsia="ru-RU"/>
        </w:rPr>
        <w:t>, позволяющую развивать в детях чувство ответственности, сопереживания, подчинения своих интересов общей цели (учебные занятия и воспитательные мероприятия).</w:t>
      </w:r>
    </w:p>
    <w:p w:rsidR="008D3BC1" w:rsidRPr="00F62DA3" w:rsidRDefault="008D3BC1" w:rsidP="00F62DA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u w:val="single"/>
          <w:lang w:eastAsia="ru-RU"/>
        </w:rPr>
        <w:t>Групповую</w:t>
      </w:r>
      <w:r w:rsidRPr="00F62DA3">
        <w:rPr>
          <w:rFonts w:ascii="Times New Roman" w:hAnsi="Times New Roman"/>
          <w:sz w:val="24"/>
          <w:szCs w:val="24"/>
          <w:lang w:eastAsia="ru-RU"/>
        </w:rPr>
        <w:t>, помогающую детям при реализации своих возможностей (учебные занятия, воспитательные мероприятия).</w:t>
      </w:r>
    </w:p>
    <w:p w:rsidR="008D3BC1" w:rsidRPr="00F62DA3" w:rsidRDefault="008D3BC1" w:rsidP="00F62DA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u w:val="single"/>
          <w:lang w:eastAsia="ru-RU"/>
        </w:rPr>
        <w:t>Индивидуальную</w:t>
      </w:r>
      <w:r w:rsidRPr="00F62DA3">
        <w:rPr>
          <w:rFonts w:ascii="Times New Roman" w:hAnsi="Times New Roman"/>
          <w:sz w:val="24"/>
          <w:szCs w:val="24"/>
          <w:lang w:eastAsia="ru-RU"/>
        </w:rPr>
        <w:t>, позволяющую осуществлять индивидуальный подход к ребенку (учебные занятия и консультации).</w:t>
      </w:r>
    </w:p>
    <w:p w:rsidR="008D3BC1" w:rsidRPr="00F62DA3" w:rsidRDefault="008D3BC1" w:rsidP="00F62DA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t>Совместное творчество взрослого и подростка имеет большое значение при формировании у учащегося устойчивых эмоциональных связей, устраняет трудности в общении.</w:t>
      </w:r>
    </w:p>
    <w:p w:rsidR="008D3BC1" w:rsidRPr="00F62DA3" w:rsidRDefault="008D3BC1" w:rsidP="00F62DA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t>Массовая работа 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62DA3">
        <w:rPr>
          <w:rFonts w:ascii="Times New Roman" w:hAnsi="Times New Roman"/>
          <w:sz w:val="24"/>
          <w:szCs w:val="24"/>
          <w:lang w:eastAsia="ru-RU"/>
        </w:rPr>
        <w:t>участие в мероприятиях Центра творчества.</w:t>
      </w:r>
    </w:p>
    <w:p w:rsidR="008D3BC1" w:rsidRPr="00F62DA3" w:rsidRDefault="008D3BC1" w:rsidP="00F62DA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t>Экскурсия в конце обучения.</w:t>
      </w:r>
    </w:p>
    <w:p w:rsidR="008D3BC1" w:rsidRPr="00F62DA3" w:rsidRDefault="008D3BC1" w:rsidP="00F62DA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t>Участие в выставках по декоративно-прикладному творчеству ЦТ, районных, краевых.</w:t>
      </w:r>
    </w:p>
    <w:p w:rsidR="008D3BC1" w:rsidRPr="00F62DA3" w:rsidRDefault="008D3BC1" w:rsidP="00F62DA3">
      <w:pPr>
        <w:spacing w:before="100" w:beforeAutospacing="1" w:after="100" w:afterAutospacing="1"/>
        <w:ind w:left="360"/>
        <w:rPr>
          <w:rFonts w:ascii="Times New Roman" w:hAnsi="Times New Roman"/>
          <w:i/>
          <w:sz w:val="24"/>
          <w:szCs w:val="24"/>
          <w:lang w:eastAsia="ru-RU"/>
        </w:rPr>
      </w:pPr>
      <w:r w:rsidRPr="00F62DA3">
        <w:rPr>
          <w:rFonts w:ascii="Times New Roman" w:hAnsi="Times New Roman"/>
          <w:i/>
          <w:sz w:val="24"/>
          <w:szCs w:val="24"/>
          <w:lang w:eastAsia="ru-RU"/>
        </w:rPr>
        <w:t>В ходе реализации программы используются следующие педагогические технологии:</w:t>
      </w:r>
    </w:p>
    <w:p w:rsidR="008D3BC1" w:rsidRPr="00F62DA3" w:rsidRDefault="008D3BC1" w:rsidP="00F62DA3">
      <w:pPr>
        <w:pStyle w:val="a4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t>информационная технология применяется в форме презентаций;</w:t>
      </w:r>
    </w:p>
    <w:p w:rsidR="008D3BC1" w:rsidRPr="00F62DA3" w:rsidRDefault="008D3BC1" w:rsidP="00F62DA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t>коммуникативная технология - обучение на основе общения;</w:t>
      </w:r>
    </w:p>
    <w:p w:rsidR="008D3BC1" w:rsidRPr="00F62DA3" w:rsidRDefault="008D3BC1" w:rsidP="00F62DA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F62DA3">
        <w:rPr>
          <w:rFonts w:ascii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Pr="00F62DA3">
        <w:rPr>
          <w:rFonts w:ascii="Times New Roman" w:hAnsi="Times New Roman"/>
          <w:sz w:val="24"/>
          <w:szCs w:val="24"/>
          <w:lang w:eastAsia="ru-RU"/>
        </w:rPr>
        <w:t> технологии</w:t>
      </w:r>
      <w:r w:rsidRPr="00F62DA3">
        <w:rPr>
          <w:rFonts w:ascii="Times New Roman" w:hAnsi="Times New Roman"/>
          <w:bCs/>
          <w:sz w:val="24"/>
          <w:szCs w:val="24"/>
          <w:lang w:eastAsia="ru-RU"/>
        </w:rPr>
        <w:t>–это совокупность приёмов, методов, методик, средств обучения и подходов к образовате</w:t>
      </w:r>
      <w:r>
        <w:rPr>
          <w:rFonts w:ascii="Times New Roman" w:hAnsi="Times New Roman"/>
          <w:bCs/>
          <w:sz w:val="24"/>
          <w:szCs w:val="24"/>
          <w:lang w:eastAsia="ru-RU"/>
        </w:rPr>
        <w:t>льному процессу, п</w:t>
      </w:r>
      <w:r w:rsidRPr="00F62DA3">
        <w:rPr>
          <w:rFonts w:ascii="Times New Roman" w:hAnsi="Times New Roman"/>
          <w:bCs/>
          <w:sz w:val="24"/>
          <w:szCs w:val="24"/>
          <w:lang w:eastAsia="ru-RU"/>
        </w:rPr>
        <w:t>ри котором выполняются следующие требования:</w:t>
      </w:r>
    </w:p>
    <w:p w:rsidR="008D3BC1" w:rsidRPr="00F62DA3" w:rsidRDefault="008D3BC1" w:rsidP="00F62DA3">
      <w:pPr>
        <w:spacing w:before="100" w:beforeAutospacing="1" w:after="100" w:afterAutospacing="1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62DA3">
        <w:rPr>
          <w:rFonts w:ascii="Times New Roman" w:hAnsi="Times New Roman"/>
          <w:bCs/>
          <w:sz w:val="24"/>
          <w:szCs w:val="24"/>
          <w:lang w:eastAsia="ru-RU"/>
        </w:rPr>
        <w:t>1. Учёт индивидуальных особенностей ребёнка.</w:t>
      </w:r>
    </w:p>
    <w:p w:rsidR="008D3BC1" w:rsidRPr="00F62DA3" w:rsidRDefault="008D3BC1" w:rsidP="00F62DA3">
      <w:pPr>
        <w:spacing w:before="100" w:beforeAutospacing="1" w:after="100" w:afterAutospacing="1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62DA3">
        <w:rPr>
          <w:rFonts w:ascii="Times New Roman" w:hAnsi="Times New Roman"/>
          <w:bCs/>
          <w:sz w:val="24"/>
          <w:szCs w:val="24"/>
          <w:lang w:eastAsia="ru-RU"/>
        </w:rPr>
        <w:t>2. Не допускать чрезмерной изнуряющей физической, эмоциональной, нагрузки при освоении учебного материала.</w:t>
      </w:r>
    </w:p>
    <w:p w:rsidR="008D3BC1" w:rsidRPr="00F62DA3" w:rsidRDefault="008D3BC1" w:rsidP="00F62DA3">
      <w:pPr>
        <w:spacing w:before="100" w:beforeAutospacing="1" w:after="100" w:afterAutospacing="1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62DA3">
        <w:rPr>
          <w:rFonts w:ascii="Times New Roman" w:hAnsi="Times New Roman"/>
          <w:bCs/>
          <w:sz w:val="24"/>
          <w:szCs w:val="24"/>
          <w:lang w:eastAsia="ru-RU"/>
        </w:rPr>
        <w:t>3. Обеспечение такого подхода к образовательному процессу, который гарантировал бы поддержание только благоприятного морально-психологического климата в творческом объединении.</w:t>
      </w:r>
    </w:p>
    <w:p w:rsidR="008D3BC1" w:rsidRPr="00F62DA3" w:rsidRDefault="008D3BC1" w:rsidP="00F62DA3">
      <w:pPr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D3BC1" w:rsidRPr="00F62DA3" w:rsidRDefault="008D3BC1" w:rsidP="00F62DA3">
      <w:pPr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D3BC1" w:rsidRPr="008C1464" w:rsidRDefault="008D3BC1" w:rsidP="00F62DA3">
      <w:pPr>
        <w:ind w:left="360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8C1464">
        <w:rPr>
          <w:rFonts w:ascii="Times New Roman" w:hAnsi="Times New Roman"/>
          <w:b/>
          <w:sz w:val="24"/>
          <w:szCs w:val="24"/>
          <w:lang w:eastAsia="ru-RU"/>
        </w:rPr>
        <w:lastRenderedPageBreak/>
        <w:t>Методы </w:t>
      </w:r>
      <w:hyperlink r:id="rId8" w:tooltip="Воспитательная работа" w:history="1">
        <w:r w:rsidRPr="008C1464">
          <w:rPr>
            <w:rStyle w:val="a7"/>
            <w:rFonts w:ascii="Times New Roman" w:hAnsi="Times New Roman"/>
            <w:b/>
            <w:color w:val="auto"/>
            <w:sz w:val="24"/>
            <w:szCs w:val="24"/>
            <w:u w:val="none"/>
            <w:lang w:eastAsia="ru-RU"/>
          </w:rPr>
          <w:t>воспитательной работы</w:t>
        </w:r>
      </w:hyperlink>
      <w:r w:rsidRPr="008C1464">
        <w:rPr>
          <w:rFonts w:ascii="Times New Roman" w:hAnsi="Times New Roman"/>
          <w:b/>
          <w:sz w:val="24"/>
          <w:szCs w:val="24"/>
          <w:lang w:eastAsia="ru-RU"/>
        </w:rPr>
        <w:t> с детьми:</w:t>
      </w:r>
    </w:p>
    <w:p w:rsidR="008D3BC1" w:rsidRPr="00F62DA3" w:rsidRDefault="008D3BC1" w:rsidP="00F62DA3">
      <w:pPr>
        <w:pStyle w:val="a4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t>методы формирования познания - убеждение, инструктаж, рассказ, лекция, этическая беседа, </w:t>
      </w:r>
      <w:hyperlink r:id="rId9" w:tooltip="Внушение" w:history="1">
        <w:r w:rsidRPr="009F6EF9">
          <w:rPr>
            <w:rStyle w:val="a7"/>
            <w:rFonts w:ascii="Times New Roman" w:hAnsi="Times New Roman"/>
            <w:color w:val="auto"/>
            <w:sz w:val="24"/>
            <w:szCs w:val="24"/>
            <w:lang w:eastAsia="ru-RU"/>
          </w:rPr>
          <w:t>внушение</w:t>
        </w:r>
      </w:hyperlink>
      <w:r w:rsidRPr="00F62DA3">
        <w:rPr>
          <w:rFonts w:ascii="Times New Roman" w:hAnsi="Times New Roman"/>
          <w:sz w:val="24"/>
          <w:szCs w:val="24"/>
          <w:lang w:eastAsia="ru-RU"/>
        </w:rPr>
        <w:t>, объяснение, разъяснение, пример, диспут;</w:t>
      </w:r>
    </w:p>
    <w:p w:rsidR="008D3BC1" w:rsidRPr="00F62DA3" w:rsidRDefault="008D3BC1" w:rsidP="00F62DA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t>методы организации деятельности и формирования опыта поведения – упражнение - поручение, педагогическое требование, общественное мнение, воспитательные ситуации;</w:t>
      </w:r>
    </w:p>
    <w:p w:rsidR="008D3BC1" w:rsidRPr="00F62DA3" w:rsidRDefault="008D3BC1" w:rsidP="00F62DA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62DA3">
        <w:rPr>
          <w:rFonts w:ascii="Times New Roman" w:hAnsi="Times New Roman"/>
          <w:sz w:val="24"/>
          <w:szCs w:val="24"/>
          <w:lang w:eastAsia="ru-RU"/>
        </w:rPr>
        <w:t>методы стимулирования – мотивация – соревнование, поощрение.</w:t>
      </w:r>
    </w:p>
    <w:p w:rsidR="008D3BC1" w:rsidRPr="00F62DA3" w:rsidRDefault="008D3BC1" w:rsidP="00F62DA3">
      <w:pPr>
        <w:ind w:left="360"/>
        <w:jc w:val="both"/>
        <w:textAlignment w:val="baseline"/>
        <w:rPr>
          <w:rFonts w:ascii="Times New Roman" w:hAnsi="Times New Roman"/>
          <w:bCs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62DA3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Основной формой организации учебного процесса является </w:t>
      </w:r>
      <w:r w:rsidRPr="00F62DA3">
        <w:rPr>
          <w:rFonts w:ascii="Times New Roman" w:hAnsi="Times New Roman"/>
          <w:bCs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учебное занятие.</w:t>
      </w:r>
    </w:p>
    <w:p w:rsidR="008D3BC1" w:rsidRPr="00F62DA3" w:rsidRDefault="008D3BC1" w:rsidP="00F62DA3">
      <w:pPr>
        <w:ind w:left="36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F62DA3">
        <w:rPr>
          <w:rFonts w:ascii="Times New Roman" w:hAnsi="Times New Roman"/>
          <w:b/>
          <w:sz w:val="24"/>
          <w:szCs w:val="24"/>
        </w:rPr>
        <w:t>Форма проведения занятий:</w:t>
      </w:r>
    </w:p>
    <w:p w:rsidR="008D3BC1" w:rsidRPr="00F62DA3" w:rsidRDefault="008D3BC1" w:rsidP="00F62DA3">
      <w:pPr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1.  Инструктаж по технике безопасности.</w:t>
      </w:r>
    </w:p>
    <w:p w:rsidR="008D3BC1" w:rsidRPr="00F62DA3" w:rsidRDefault="008D3BC1" w:rsidP="00F62DA3">
      <w:pPr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2.  Вводный инструктаж к началу работы.</w:t>
      </w:r>
    </w:p>
    <w:p w:rsidR="008D3BC1" w:rsidRPr="00F62DA3" w:rsidRDefault="008D3BC1" w:rsidP="00F62DA3">
      <w:pPr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3.  Особенности выполнения изделия.</w:t>
      </w:r>
    </w:p>
    <w:p w:rsidR="008D3BC1" w:rsidRPr="00F62DA3" w:rsidRDefault="008D3BC1" w:rsidP="00F62DA3">
      <w:pPr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4.  Беседа.</w:t>
      </w:r>
    </w:p>
    <w:p w:rsidR="008D3BC1" w:rsidRPr="000E3826" w:rsidRDefault="008D3BC1" w:rsidP="00F62DA3">
      <w:pPr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E3826">
        <w:rPr>
          <w:rFonts w:ascii="Times New Roman" w:hAnsi="Times New Roman"/>
          <w:sz w:val="24"/>
          <w:szCs w:val="24"/>
        </w:rPr>
        <w:t>5.  Подбор идеи для </w:t>
      </w:r>
      <w:r w:rsidR="000E3826" w:rsidRPr="000E3826">
        <w:t>фотосессий</w:t>
      </w:r>
    </w:p>
    <w:p w:rsidR="008D3BC1" w:rsidRPr="00F62DA3" w:rsidRDefault="008D3BC1" w:rsidP="00F62DA3">
      <w:pPr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6.  Практическое выполнение работы. Оформление.</w:t>
      </w:r>
    </w:p>
    <w:p w:rsidR="008D3BC1" w:rsidRPr="00F62DA3" w:rsidRDefault="008D3BC1" w:rsidP="00F62DA3">
      <w:pPr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7.  </w:t>
      </w:r>
      <w:r w:rsidRPr="00F62DA3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Подведение итогов занятия. Анализ положительных результатов, затруднений</w:t>
      </w:r>
      <w:r w:rsidRPr="00F62DA3">
        <w:rPr>
          <w:rFonts w:ascii="Times New Roman" w:hAnsi="Times New Roman"/>
          <w:sz w:val="24"/>
          <w:szCs w:val="24"/>
        </w:rPr>
        <w:t>.</w:t>
      </w:r>
    </w:p>
    <w:p w:rsidR="008D3BC1" w:rsidRPr="00F62DA3" w:rsidRDefault="008D3BC1" w:rsidP="00F62DA3">
      <w:pPr>
        <w:ind w:left="72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8D3BC1" w:rsidRPr="00F62DA3" w:rsidRDefault="008D3BC1" w:rsidP="00F62DA3">
      <w:pPr>
        <w:ind w:left="72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62DA3">
        <w:rPr>
          <w:rFonts w:ascii="Times New Roman" w:hAnsi="Times New Roman"/>
          <w:b/>
          <w:i/>
          <w:sz w:val="24"/>
          <w:szCs w:val="24"/>
          <w:lang w:eastAsia="ru-RU"/>
        </w:rPr>
        <w:t>Информационно-методическое обеспечение:</w:t>
      </w:r>
    </w:p>
    <w:p w:rsidR="008D3BC1" w:rsidRPr="000E3826" w:rsidRDefault="008D3BC1" w:rsidP="00F62DA3">
      <w:pPr>
        <w:ind w:left="72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8D3BC1" w:rsidRPr="000E3826" w:rsidRDefault="008D3BC1" w:rsidP="00F62DA3">
      <w:pPr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3826">
        <w:rPr>
          <w:rFonts w:ascii="Times New Roman" w:hAnsi="Times New Roman"/>
          <w:sz w:val="24"/>
          <w:szCs w:val="24"/>
          <w:lang w:eastAsia="ru-RU"/>
        </w:rPr>
        <w:t xml:space="preserve"> Методические пособия:</w:t>
      </w:r>
    </w:p>
    <w:p w:rsidR="008D3BC1" w:rsidRPr="000E3826" w:rsidRDefault="008D3BC1" w:rsidP="00F62DA3">
      <w:pPr>
        <w:shd w:val="clear" w:color="auto" w:fill="FFFFFF"/>
        <w:textAlignment w:val="baseline"/>
        <w:rPr>
          <w:rFonts w:ascii="ff1" w:hAnsi="ff1"/>
          <w:sz w:val="24"/>
          <w:szCs w:val="24"/>
          <w:lang w:eastAsia="ru-RU"/>
        </w:rPr>
      </w:pPr>
      <w:r w:rsidRPr="000E3826">
        <w:rPr>
          <w:rFonts w:ascii="ff1" w:hAnsi="ff1"/>
          <w:sz w:val="24"/>
          <w:szCs w:val="24"/>
          <w:lang w:eastAsia="ru-RU"/>
        </w:rPr>
        <w:t>В организации обучения используются современные</w:t>
      </w:r>
      <w:r w:rsidRPr="000E3826">
        <w:rPr>
          <w:sz w:val="24"/>
          <w:szCs w:val="24"/>
          <w:lang w:eastAsia="ru-RU"/>
        </w:rPr>
        <w:t xml:space="preserve"> </w:t>
      </w:r>
      <w:r w:rsidR="000E3826" w:rsidRPr="00CD7E16">
        <w:rPr>
          <w:sz w:val="24"/>
          <w:szCs w:val="24"/>
          <w:lang w:eastAsia="ru-RU"/>
        </w:rPr>
        <w:t>методические пособия</w:t>
      </w:r>
      <w:r w:rsidRPr="000E3826">
        <w:rPr>
          <w:rFonts w:ascii="ff1" w:hAnsi="ff1"/>
          <w:sz w:val="24"/>
          <w:szCs w:val="24"/>
          <w:lang w:eastAsia="ru-RU"/>
        </w:rPr>
        <w:t xml:space="preserve">: </w:t>
      </w:r>
    </w:p>
    <w:p w:rsidR="008D3BC1" w:rsidRPr="00CD7E16" w:rsidRDefault="000E3826" w:rsidP="00270CC8">
      <w:pPr>
        <w:numPr>
          <w:ilvl w:val="1"/>
          <w:numId w:val="6"/>
        </w:numPr>
        <w:shd w:val="clear" w:color="auto" w:fill="FFFFFF"/>
        <w:tabs>
          <w:tab w:val="clear" w:pos="1440"/>
          <w:tab w:val="num" w:pos="426"/>
        </w:tabs>
        <w:ind w:left="426"/>
        <w:textAlignment w:val="baseline"/>
        <w:rPr>
          <w:sz w:val="24"/>
          <w:szCs w:val="24"/>
          <w:lang w:eastAsia="ru-RU"/>
        </w:rPr>
      </w:pPr>
      <w:r w:rsidRPr="00CD7E16">
        <w:rPr>
          <w:sz w:val="24"/>
          <w:szCs w:val="24"/>
          <w:lang w:eastAsia="ru-RU"/>
        </w:rPr>
        <w:t>Проект по созданию креативной среды в ТО “Фотомастер”, Фрунзе А.Н. 2016 год</w:t>
      </w:r>
    </w:p>
    <w:p w:rsidR="000E3826" w:rsidRPr="00CD7E16" w:rsidRDefault="000E3826" w:rsidP="00270CC8">
      <w:pPr>
        <w:numPr>
          <w:ilvl w:val="1"/>
          <w:numId w:val="6"/>
        </w:numPr>
        <w:shd w:val="clear" w:color="auto" w:fill="FFFFFF"/>
        <w:tabs>
          <w:tab w:val="clear" w:pos="1440"/>
          <w:tab w:val="num" w:pos="426"/>
        </w:tabs>
        <w:ind w:left="426"/>
        <w:textAlignment w:val="baseline"/>
        <w:rPr>
          <w:sz w:val="24"/>
          <w:szCs w:val="24"/>
          <w:lang w:eastAsia="ru-RU"/>
        </w:rPr>
      </w:pPr>
      <w:r w:rsidRPr="00CD7E16">
        <w:rPr>
          <w:sz w:val="24"/>
          <w:szCs w:val="24"/>
          <w:lang w:eastAsia="ru-RU"/>
        </w:rPr>
        <w:t>По</w:t>
      </w:r>
      <w:r w:rsidR="00270CC8" w:rsidRPr="00CD7E16">
        <w:rPr>
          <w:sz w:val="24"/>
          <w:szCs w:val="24"/>
          <w:lang w:eastAsia="ru-RU"/>
        </w:rPr>
        <w:t>дборка видеоуроков “</w:t>
      </w:r>
      <w:r w:rsidRPr="00CD7E16">
        <w:rPr>
          <w:sz w:val="24"/>
          <w:szCs w:val="24"/>
          <w:lang w:eastAsia="ru-RU"/>
        </w:rPr>
        <w:t>Фотошкола Олега Зотова</w:t>
      </w:r>
      <w:r w:rsidR="00270CC8" w:rsidRPr="00CD7E16">
        <w:rPr>
          <w:sz w:val="24"/>
          <w:szCs w:val="24"/>
          <w:lang w:eastAsia="ru-RU"/>
        </w:rPr>
        <w:t>”</w:t>
      </w:r>
      <w:r w:rsidRPr="00CD7E16">
        <w:rPr>
          <w:sz w:val="24"/>
          <w:szCs w:val="24"/>
          <w:lang w:eastAsia="ru-RU"/>
        </w:rPr>
        <w:t xml:space="preserve"> </w:t>
      </w:r>
      <w:hyperlink r:id="rId10" w:history="1">
        <w:r w:rsidR="00270CC8" w:rsidRPr="004A5FFF">
          <w:rPr>
            <w:rStyle w:val="a7"/>
            <w:sz w:val="24"/>
            <w:szCs w:val="24"/>
            <w:lang w:eastAsia="ru-RU"/>
          </w:rPr>
          <w:t>https://www.youtube.com/channel/UC9S8xfXZXzlSA1hexz_D_yA</w:t>
        </w:r>
      </w:hyperlink>
    </w:p>
    <w:p w:rsidR="00270CC8" w:rsidRPr="00CD7E16" w:rsidRDefault="00270CC8" w:rsidP="00270CC8">
      <w:pPr>
        <w:numPr>
          <w:ilvl w:val="1"/>
          <w:numId w:val="6"/>
        </w:numPr>
        <w:shd w:val="clear" w:color="auto" w:fill="FFFFFF"/>
        <w:tabs>
          <w:tab w:val="clear" w:pos="1440"/>
          <w:tab w:val="num" w:pos="426"/>
        </w:tabs>
        <w:ind w:left="567" w:hanging="567"/>
        <w:textAlignment w:val="baseline"/>
        <w:rPr>
          <w:sz w:val="24"/>
          <w:szCs w:val="24"/>
          <w:lang w:val="en-US" w:eastAsia="ru-RU"/>
        </w:rPr>
      </w:pPr>
      <w:r w:rsidRPr="00270CC8">
        <w:rPr>
          <w:sz w:val="24"/>
          <w:szCs w:val="24"/>
          <w:lang w:eastAsia="ru-RU"/>
        </w:rPr>
        <w:t>Подборка</w:t>
      </w:r>
      <w:r w:rsidRPr="00270CC8">
        <w:rPr>
          <w:sz w:val="24"/>
          <w:szCs w:val="24"/>
          <w:lang w:val="en-US" w:eastAsia="ru-RU"/>
        </w:rPr>
        <w:t xml:space="preserve"> </w:t>
      </w:r>
      <w:r w:rsidRPr="00270CC8">
        <w:rPr>
          <w:sz w:val="24"/>
          <w:szCs w:val="24"/>
          <w:lang w:eastAsia="ru-RU"/>
        </w:rPr>
        <w:t>видеоуроков</w:t>
      </w:r>
      <w:r>
        <w:rPr>
          <w:sz w:val="24"/>
          <w:szCs w:val="24"/>
          <w:lang w:val="en-US" w:eastAsia="ru-RU"/>
        </w:rPr>
        <w:t xml:space="preserve"> “Creative live </w:t>
      </w:r>
      <w:proofErr w:type="spellStart"/>
      <w:r>
        <w:rPr>
          <w:sz w:val="24"/>
          <w:szCs w:val="24"/>
          <w:lang w:val="en-US" w:eastAsia="ru-RU"/>
        </w:rPr>
        <w:t>tv</w:t>
      </w:r>
      <w:proofErr w:type="spellEnd"/>
      <w:r>
        <w:rPr>
          <w:sz w:val="24"/>
          <w:szCs w:val="24"/>
          <w:lang w:val="en-US" w:eastAsia="ru-RU"/>
        </w:rPr>
        <w:t xml:space="preserve">” </w:t>
      </w:r>
      <w:hyperlink r:id="rId11" w:history="1">
        <w:r w:rsidRPr="004A5FFF">
          <w:rPr>
            <w:rStyle w:val="a7"/>
            <w:sz w:val="24"/>
            <w:szCs w:val="24"/>
            <w:lang w:val="en-US" w:eastAsia="ru-RU"/>
          </w:rPr>
          <w:t>https://www.creativelive.com/</w:t>
        </w:r>
      </w:hyperlink>
    </w:p>
    <w:p w:rsidR="00270CC8" w:rsidRPr="00CD7E16" w:rsidRDefault="00807B56" w:rsidP="00807B56">
      <w:pPr>
        <w:numPr>
          <w:ilvl w:val="1"/>
          <w:numId w:val="6"/>
        </w:numPr>
        <w:shd w:val="clear" w:color="auto" w:fill="FFFFFF"/>
        <w:tabs>
          <w:tab w:val="clear" w:pos="1440"/>
        </w:tabs>
        <w:ind w:left="426" w:hanging="426"/>
        <w:textAlignment w:val="baseline"/>
        <w:rPr>
          <w:sz w:val="24"/>
          <w:szCs w:val="24"/>
          <w:lang w:eastAsia="ru-RU"/>
        </w:rPr>
      </w:pPr>
      <w:r w:rsidRPr="00CD7E16">
        <w:rPr>
          <w:sz w:val="24"/>
          <w:szCs w:val="24"/>
          <w:lang w:eastAsia="ru-RU"/>
        </w:rPr>
        <w:t xml:space="preserve">Подробные видео уроки по обработке фотографий и векторной графике от Валентина Братского </w:t>
      </w:r>
      <w:hyperlink r:id="rId12" w:history="1">
        <w:r w:rsidRPr="004A5FFF">
          <w:rPr>
            <w:rStyle w:val="a7"/>
            <w:sz w:val="24"/>
            <w:szCs w:val="24"/>
            <w:lang w:eastAsia="ru-RU"/>
          </w:rPr>
          <w:t>https://www.youtube.com/channel/UCNMWP9wC7YTiQRAp3IGQZBw</w:t>
        </w:r>
      </w:hyperlink>
      <w:r>
        <w:rPr>
          <w:sz w:val="24"/>
          <w:szCs w:val="24"/>
          <w:lang w:eastAsia="ru-RU"/>
        </w:rPr>
        <w:t xml:space="preserve"> </w:t>
      </w:r>
    </w:p>
    <w:p w:rsidR="008D3BC1" w:rsidRPr="00807B56" w:rsidRDefault="00807B56" w:rsidP="00807B56">
      <w:pPr>
        <w:numPr>
          <w:ilvl w:val="1"/>
          <w:numId w:val="6"/>
        </w:numPr>
        <w:shd w:val="clear" w:color="auto" w:fill="FFFFFF"/>
        <w:tabs>
          <w:tab w:val="clear" w:pos="1440"/>
          <w:tab w:val="num" w:pos="426"/>
        </w:tabs>
        <w:spacing w:after="0" w:line="240" w:lineRule="auto"/>
        <w:ind w:left="426" w:hanging="426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807B56">
        <w:rPr>
          <w:sz w:val="24"/>
          <w:szCs w:val="24"/>
          <w:lang w:eastAsia="ru-RU"/>
        </w:rPr>
        <w:t>Мастерклассы</w:t>
      </w:r>
      <w:proofErr w:type="spellEnd"/>
      <w:r w:rsidRPr="00807B56">
        <w:rPr>
          <w:sz w:val="24"/>
          <w:szCs w:val="24"/>
          <w:lang w:eastAsia="ru-RU"/>
        </w:rPr>
        <w:t xml:space="preserve"> по студийной фотографии от ведущего производителя фототехники </w:t>
      </w:r>
      <w:proofErr w:type="spellStart"/>
      <w:r w:rsidRPr="00807B56">
        <w:rPr>
          <w:sz w:val="24"/>
          <w:szCs w:val="24"/>
          <w:lang w:val="en-US" w:eastAsia="ru-RU"/>
        </w:rPr>
        <w:t>Broncolor</w:t>
      </w:r>
      <w:proofErr w:type="spellEnd"/>
      <w:r w:rsidRPr="00807B56">
        <w:rPr>
          <w:sz w:val="24"/>
          <w:szCs w:val="24"/>
          <w:lang w:eastAsia="ru-RU"/>
        </w:rPr>
        <w:t xml:space="preserve"> </w:t>
      </w:r>
      <w:hyperlink r:id="rId13" w:history="1">
        <w:r w:rsidRPr="004A5FFF">
          <w:rPr>
            <w:rStyle w:val="a7"/>
            <w:sz w:val="24"/>
            <w:szCs w:val="24"/>
            <w:lang w:eastAsia="ru-RU"/>
          </w:rPr>
          <w:t>https://www.youtube.com/channel/UCaRLtwTshWcw1JChMVQn6IA</w:t>
        </w:r>
      </w:hyperlink>
    </w:p>
    <w:p w:rsidR="00807B56" w:rsidRPr="00807B56" w:rsidRDefault="00807B56" w:rsidP="00807B56">
      <w:pPr>
        <w:shd w:val="clear" w:color="auto" w:fill="FFFFFF"/>
        <w:spacing w:after="0" w:line="240" w:lineRule="auto"/>
        <w:ind w:left="426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D3BC1" w:rsidRPr="00807B56" w:rsidRDefault="00807B56" w:rsidP="00807B56">
      <w:pPr>
        <w:numPr>
          <w:ilvl w:val="1"/>
          <w:numId w:val="6"/>
        </w:numPr>
        <w:shd w:val="clear" w:color="auto" w:fill="FFFFFF"/>
        <w:tabs>
          <w:tab w:val="clear" w:pos="1440"/>
          <w:tab w:val="num" w:pos="426"/>
        </w:tabs>
        <w:spacing w:after="0" w:line="240" w:lineRule="auto"/>
        <w:ind w:left="426" w:hanging="426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Англоязычный образовательный канал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ru-RU"/>
        </w:rPr>
        <w:t>Adorama</w:t>
      </w:r>
      <w:proofErr w:type="spellEnd"/>
      <w:r w:rsidRPr="00807B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ru-RU"/>
        </w:rPr>
        <w:t>tv</w:t>
      </w:r>
      <w:proofErr w:type="spellEnd"/>
      <w:r w:rsidRPr="00807B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https://www.youtube.com/channel/UC8Pksdbj37CdE00kmE7Z1dw</w:t>
      </w:r>
    </w:p>
    <w:p w:rsidR="008D3BC1" w:rsidRDefault="00807B56" w:rsidP="008019B8">
      <w:pPr>
        <w:pStyle w:val="2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8D3BC1" w:rsidRPr="00F62DA3">
        <w:rPr>
          <w:b/>
          <w:sz w:val="24"/>
          <w:szCs w:val="24"/>
        </w:rPr>
        <w:lastRenderedPageBreak/>
        <w:t>Список литературы:</w:t>
      </w:r>
    </w:p>
    <w:p w:rsidR="008D3BC1" w:rsidRDefault="008D3BC1" w:rsidP="008019B8">
      <w:pPr>
        <w:pStyle w:val="2"/>
        <w:ind w:left="0"/>
        <w:jc w:val="center"/>
        <w:rPr>
          <w:b/>
          <w:sz w:val="24"/>
          <w:szCs w:val="24"/>
        </w:rPr>
      </w:pPr>
    </w:p>
    <w:p w:rsidR="008D3BC1" w:rsidRDefault="008D3BC1" w:rsidP="008019B8">
      <w:pPr>
        <w:pStyle w:val="2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ДЛЯ ПЕДАГОГА</w:t>
      </w:r>
    </w:p>
    <w:p w:rsidR="008D3BC1" w:rsidRDefault="008D3BC1" w:rsidP="008019B8">
      <w:pPr>
        <w:pStyle w:val="2"/>
        <w:ind w:left="0"/>
        <w:jc w:val="center"/>
        <w:rPr>
          <w:b/>
          <w:sz w:val="24"/>
          <w:szCs w:val="24"/>
        </w:rPr>
      </w:pPr>
    </w:p>
    <w:p w:rsidR="008D3BC1" w:rsidRPr="00C81CB0" w:rsidRDefault="008D3BC1" w:rsidP="00C81CB0">
      <w:pPr>
        <w:pStyle w:val="a4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C81CB0">
        <w:rPr>
          <w:rStyle w:val="a8"/>
          <w:rFonts w:ascii="Times New Roman" w:hAnsi="Times New Roman"/>
          <w:b w:val="0"/>
          <w:bCs/>
          <w:sz w:val="24"/>
          <w:szCs w:val="24"/>
          <w:shd w:val="clear" w:color="auto" w:fill="FFFFFF"/>
        </w:rPr>
        <w:t xml:space="preserve">Беседы о </w:t>
      </w:r>
      <w:proofErr w:type="spellStart"/>
      <w:r w:rsidRPr="00C81CB0">
        <w:rPr>
          <w:rStyle w:val="a8"/>
          <w:rFonts w:ascii="Times New Roman" w:hAnsi="Times New Roman"/>
          <w:b w:val="0"/>
          <w:bCs/>
          <w:sz w:val="24"/>
          <w:szCs w:val="24"/>
          <w:shd w:val="clear" w:color="auto" w:fill="FFFFFF"/>
        </w:rPr>
        <w:t>фотомастерстве</w:t>
      </w:r>
      <w:proofErr w:type="spellEnd"/>
      <w:r w:rsidRPr="00C81CB0">
        <w:rPr>
          <w:rStyle w:val="a8"/>
          <w:rFonts w:ascii="Times New Roman" w:hAnsi="Times New Roman"/>
          <w:b w:val="0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C81CB0">
        <w:rPr>
          <w:rFonts w:ascii="Times New Roman" w:hAnsi="Times New Roman"/>
          <w:sz w:val="24"/>
          <w:szCs w:val="24"/>
          <w:shd w:val="clear" w:color="auto" w:fill="FFFFFF"/>
        </w:rPr>
        <w:t>Дыко</w:t>
      </w:r>
      <w:proofErr w:type="spellEnd"/>
      <w:r w:rsidRPr="00C81CB0">
        <w:rPr>
          <w:rFonts w:ascii="Times New Roman" w:hAnsi="Times New Roman"/>
          <w:sz w:val="24"/>
          <w:szCs w:val="24"/>
          <w:shd w:val="clear" w:color="auto" w:fill="FFFFFF"/>
        </w:rPr>
        <w:t xml:space="preserve"> Л.П. Москва 2010 год</w:t>
      </w:r>
    </w:p>
    <w:p w:rsidR="008D3BC1" w:rsidRPr="00C81CB0" w:rsidRDefault="008D3BC1" w:rsidP="00C81CB0">
      <w:pPr>
        <w:pStyle w:val="a4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C81CB0">
        <w:rPr>
          <w:rStyle w:val="a8"/>
          <w:rFonts w:ascii="Times New Roman" w:hAnsi="Times New Roman"/>
          <w:b w:val="0"/>
          <w:bCs/>
          <w:sz w:val="24"/>
          <w:szCs w:val="24"/>
          <w:shd w:val="clear" w:color="auto" w:fill="FFFFFF"/>
        </w:rPr>
        <w:t>Основы композиции в фотографии</w:t>
      </w:r>
      <w:r w:rsidRPr="00C81CB0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C81CB0">
        <w:rPr>
          <w:rFonts w:ascii="Times New Roman" w:hAnsi="Times New Roman"/>
          <w:sz w:val="24"/>
          <w:szCs w:val="24"/>
          <w:shd w:val="clear" w:color="auto" w:fill="FFFFFF"/>
        </w:rPr>
        <w:t>Дыко</w:t>
      </w:r>
      <w:proofErr w:type="spellEnd"/>
      <w:r w:rsidRPr="00C81CB0">
        <w:rPr>
          <w:rFonts w:ascii="Times New Roman" w:hAnsi="Times New Roman"/>
          <w:sz w:val="24"/>
          <w:szCs w:val="24"/>
          <w:shd w:val="clear" w:color="auto" w:fill="FFFFFF"/>
        </w:rPr>
        <w:t xml:space="preserve"> Л.П. Москва 2011 год</w:t>
      </w:r>
    </w:p>
    <w:p w:rsidR="008D3BC1" w:rsidRPr="00C81CB0" w:rsidRDefault="008D3BC1" w:rsidP="00C81CB0">
      <w:pPr>
        <w:pStyle w:val="a4"/>
        <w:numPr>
          <w:ilvl w:val="0"/>
          <w:numId w:val="16"/>
        </w:numPr>
        <w:spacing w:after="160" w:line="259" w:lineRule="auto"/>
        <w:rPr>
          <w:rStyle w:val="a8"/>
          <w:rFonts w:ascii="Times New Roman" w:hAnsi="Times New Roman"/>
          <w:b w:val="0"/>
          <w:sz w:val="24"/>
          <w:szCs w:val="24"/>
        </w:rPr>
      </w:pPr>
      <w:r w:rsidRPr="00C81CB0">
        <w:rPr>
          <w:rStyle w:val="a8"/>
          <w:rFonts w:ascii="Times New Roman" w:hAnsi="Times New Roman"/>
          <w:b w:val="0"/>
          <w:bCs/>
          <w:sz w:val="24"/>
          <w:szCs w:val="24"/>
          <w:shd w:val="clear" w:color="auto" w:fill="FFFFFF"/>
        </w:rPr>
        <w:t xml:space="preserve">Ночная и вечерняя фотосъемка Ли </w:t>
      </w:r>
      <w:proofErr w:type="spellStart"/>
      <w:r w:rsidRPr="00C81CB0">
        <w:rPr>
          <w:rStyle w:val="a8"/>
          <w:rFonts w:ascii="Times New Roman" w:hAnsi="Times New Roman"/>
          <w:b w:val="0"/>
          <w:bCs/>
          <w:sz w:val="24"/>
          <w:szCs w:val="24"/>
          <w:shd w:val="clear" w:color="auto" w:fill="FFFFFF"/>
        </w:rPr>
        <w:t>Фрост</w:t>
      </w:r>
      <w:proofErr w:type="spellEnd"/>
      <w:r w:rsidRPr="00C81CB0">
        <w:rPr>
          <w:rStyle w:val="a8"/>
          <w:rFonts w:ascii="Times New Roman" w:hAnsi="Times New Roman"/>
          <w:b w:val="0"/>
          <w:bCs/>
          <w:sz w:val="24"/>
          <w:szCs w:val="24"/>
          <w:shd w:val="clear" w:color="auto" w:fill="FFFFFF"/>
        </w:rPr>
        <w:t xml:space="preserve"> изд. Родник Москва 2012год</w:t>
      </w:r>
    </w:p>
    <w:p w:rsidR="008D3BC1" w:rsidRPr="00C81CB0" w:rsidRDefault="008D3BC1" w:rsidP="00C81CB0">
      <w:pPr>
        <w:pStyle w:val="a4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C81CB0">
        <w:rPr>
          <w:rStyle w:val="a8"/>
          <w:rFonts w:ascii="Times New Roman" w:hAnsi="Times New Roman"/>
          <w:b w:val="0"/>
          <w:bCs/>
          <w:sz w:val="24"/>
          <w:szCs w:val="24"/>
          <w:shd w:val="clear" w:color="auto" w:fill="FFFFFF"/>
        </w:rPr>
        <w:t xml:space="preserve">Как снимать. Искусство фотографии </w:t>
      </w:r>
      <w:r w:rsidRPr="00C81CB0">
        <w:rPr>
          <w:rFonts w:ascii="Times New Roman" w:hAnsi="Times New Roman"/>
          <w:sz w:val="24"/>
          <w:szCs w:val="24"/>
          <w:shd w:val="clear" w:color="auto" w:fill="FFFFFF"/>
        </w:rPr>
        <w:t>Георгий Розов Москва 2006 год</w:t>
      </w:r>
    </w:p>
    <w:p w:rsidR="008D3BC1" w:rsidRPr="00C81CB0" w:rsidRDefault="008D3BC1" w:rsidP="00C81CB0">
      <w:pPr>
        <w:pStyle w:val="a4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C81CB0">
        <w:rPr>
          <w:rFonts w:ascii="Times New Roman" w:hAnsi="Times New Roman"/>
          <w:sz w:val="24"/>
          <w:szCs w:val="24"/>
          <w:shd w:val="clear" w:color="auto" w:fill="FFFFFF"/>
        </w:rPr>
        <w:t xml:space="preserve">Основы композиции и художественной фотосъемки Марк </w:t>
      </w:r>
      <w:proofErr w:type="spellStart"/>
      <w:r w:rsidRPr="00C81CB0">
        <w:rPr>
          <w:rFonts w:ascii="Times New Roman" w:hAnsi="Times New Roman"/>
          <w:sz w:val="24"/>
          <w:szCs w:val="24"/>
          <w:shd w:val="clear" w:color="auto" w:fill="FFFFFF"/>
        </w:rPr>
        <w:t>Гейлер</w:t>
      </w:r>
      <w:proofErr w:type="spellEnd"/>
      <w:r w:rsidRPr="00C81CB0">
        <w:rPr>
          <w:rFonts w:ascii="Times New Roman" w:hAnsi="Times New Roman"/>
          <w:sz w:val="24"/>
          <w:szCs w:val="24"/>
        </w:rPr>
        <w:t xml:space="preserve"> 2009 год</w:t>
      </w:r>
    </w:p>
    <w:p w:rsidR="008D3BC1" w:rsidRPr="00C81CB0" w:rsidRDefault="008D3BC1" w:rsidP="00C81CB0">
      <w:pPr>
        <w:pStyle w:val="a4"/>
        <w:rPr>
          <w:rFonts w:ascii="Times New Roman" w:hAnsi="Times New Roman"/>
          <w:sz w:val="24"/>
          <w:szCs w:val="24"/>
        </w:rPr>
      </w:pPr>
    </w:p>
    <w:p w:rsidR="008D3BC1" w:rsidRPr="00C81CB0" w:rsidRDefault="008D3BC1" w:rsidP="00C81CB0">
      <w:pPr>
        <w:pStyle w:val="a4"/>
        <w:jc w:val="center"/>
        <w:rPr>
          <w:rFonts w:ascii="Times New Roman" w:hAnsi="Times New Roman"/>
          <w:sz w:val="24"/>
          <w:szCs w:val="24"/>
          <w:lang w:val="en-US"/>
        </w:rPr>
      </w:pPr>
      <w:r w:rsidRPr="00C81CB0">
        <w:rPr>
          <w:rFonts w:ascii="Times New Roman" w:hAnsi="Times New Roman"/>
          <w:sz w:val="24"/>
          <w:szCs w:val="24"/>
        </w:rPr>
        <w:t>Интернет источники</w:t>
      </w:r>
      <w:r w:rsidRPr="00C81CB0">
        <w:rPr>
          <w:rFonts w:ascii="Times New Roman" w:hAnsi="Times New Roman"/>
          <w:sz w:val="24"/>
          <w:szCs w:val="24"/>
          <w:lang w:val="en-US"/>
        </w:rPr>
        <w:t>:</w:t>
      </w:r>
    </w:p>
    <w:p w:rsidR="008D3BC1" w:rsidRPr="00C81CB0" w:rsidRDefault="008D3BC1" w:rsidP="00C81CB0">
      <w:pPr>
        <w:pStyle w:val="a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8D3BC1" w:rsidRPr="00C81CB0" w:rsidRDefault="00CD7E16" w:rsidP="00C81CB0">
      <w:pPr>
        <w:pStyle w:val="a4"/>
        <w:numPr>
          <w:ilvl w:val="0"/>
          <w:numId w:val="17"/>
        </w:numPr>
        <w:spacing w:after="160" w:line="259" w:lineRule="auto"/>
        <w:rPr>
          <w:rFonts w:ascii="Times New Roman" w:hAnsi="Times New Roman"/>
          <w:sz w:val="24"/>
          <w:szCs w:val="24"/>
          <w:lang w:val="en-US"/>
        </w:rPr>
      </w:pPr>
      <w:hyperlink r:id="rId14" w:history="1">
        <w:r w:rsidR="008D3BC1" w:rsidRPr="00C81CB0">
          <w:rPr>
            <w:rStyle w:val="a7"/>
            <w:rFonts w:ascii="Times New Roman" w:hAnsi="Times New Roman"/>
            <w:sz w:val="24"/>
            <w:szCs w:val="24"/>
            <w:lang w:val="en-US"/>
          </w:rPr>
          <w:t>https://www.youtube.com/watch?v=lgD9aJKv-3I</w:t>
        </w:r>
      </w:hyperlink>
    </w:p>
    <w:p w:rsidR="008D3BC1" w:rsidRPr="00C81CB0" w:rsidRDefault="00CD7E16" w:rsidP="00C81CB0">
      <w:pPr>
        <w:pStyle w:val="a4"/>
        <w:numPr>
          <w:ilvl w:val="0"/>
          <w:numId w:val="17"/>
        </w:numPr>
        <w:spacing w:after="160" w:line="259" w:lineRule="auto"/>
        <w:rPr>
          <w:rFonts w:ascii="Times New Roman" w:hAnsi="Times New Roman"/>
          <w:sz w:val="24"/>
          <w:szCs w:val="24"/>
          <w:lang w:val="en-US"/>
        </w:rPr>
      </w:pPr>
      <w:hyperlink r:id="rId15" w:history="1">
        <w:r w:rsidR="008D3BC1" w:rsidRPr="00C81CB0">
          <w:rPr>
            <w:rStyle w:val="a7"/>
            <w:rFonts w:ascii="Times New Roman" w:hAnsi="Times New Roman"/>
            <w:sz w:val="24"/>
            <w:szCs w:val="24"/>
            <w:lang w:val="en-US"/>
          </w:rPr>
          <w:t>https://www.youtube.com/watch?v=awGG9AvHWSY</w:t>
        </w:r>
      </w:hyperlink>
    </w:p>
    <w:p w:rsidR="008D3BC1" w:rsidRPr="00C81CB0" w:rsidRDefault="00CD7E16" w:rsidP="00C81CB0">
      <w:pPr>
        <w:pStyle w:val="a4"/>
        <w:numPr>
          <w:ilvl w:val="0"/>
          <w:numId w:val="17"/>
        </w:numPr>
        <w:spacing w:after="160" w:line="259" w:lineRule="auto"/>
        <w:rPr>
          <w:rFonts w:ascii="Times New Roman" w:hAnsi="Times New Roman"/>
          <w:sz w:val="24"/>
          <w:szCs w:val="24"/>
          <w:lang w:val="en-US"/>
        </w:rPr>
      </w:pPr>
      <w:hyperlink r:id="rId16" w:history="1">
        <w:r w:rsidR="008D3BC1" w:rsidRPr="00C81CB0">
          <w:rPr>
            <w:rStyle w:val="a7"/>
            <w:rFonts w:ascii="Times New Roman" w:hAnsi="Times New Roman"/>
            <w:sz w:val="24"/>
            <w:szCs w:val="24"/>
            <w:lang w:val="en-US"/>
          </w:rPr>
          <w:t>https://www.youtube.com/watch?v=q4wpGpLI0UI</w:t>
        </w:r>
      </w:hyperlink>
      <w:r w:rsidR="008D3BC1" w:rsidRPr="00C81CB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D3BC1" w:rsidRPr="00C81CB0">
        <w:rPr>
          <w:rFonts w:ascii="Times New Roman" w:hAnsi="Times New Roman"/>
          <w:sz w:val="24"/>
          <w:szCs w:val="24"/>
          <w:lang w:val="en-US"/>
        </w:rPr>
        <w:br/>
      </w:r>
    </w:p>
    <w:p w:rsidR="008D3BC1" w:rsidRPr="00F62DA3" w:rsidRDefault="008D3BC1" w:rsidP="00E94547">
      <w:pPr>
        <w:ind w:firstLine="426"/>
        <w:jc w:val="center"/>
        <w:rPr>
          <w:rFonts w:ascii="Times New Roman" w:hAnsi="Times New Roman"/>
          <w:b/>
          <w:caps/>
          <w:sz w:val="24"/>
          <w:szCs w:val="24"/>
        </w:rPr>
      </w:pPr>
      <w:r w:rsidRPr="00F62DA3">
        <w:rPr>
          <w:rFonts w:ascii="Times New Roman" w:hAnsi="Times New Roman"/>
          <w:b/>
          <w:caps/>
          <w:sz w:val="24"/>
          <w:szCs w:val="24"/>
        </w:rPr>
        <w:t>для учащихся</w:t>
      </w:r>
    </w:p>
    <w:p w:rsidR="008D3BC1" w:rsidRPr="00F62DA3" w:rsidRDefault="008D3BC1" w:rsidP="008019B8">
      <w:pPr>
        <w:pStyle w:val="a5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Практический курс. </w:t>
      </w:r>
      <w:proofErr w:type="spellStart"/>
      <w:r w:rsidRPr="00F62DA3">
        <w:rPr>
          <w:rFonts w:ascii="Times New Roman" w:hAnsi="Times New Roman"/>
          <w:sz w:val="24"/>
          <w:szCs w:val="24"/>
        </w:rPr>
        <w:t>AdobePhotoshop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 </w:t>
      </w:r>
      <w:r w:rsidRPr="00F62DA3">
        <w:rPr>
          <w:rFonts w:ascii="Times New Roman" w:hAnsi="Times New Roman"/>
          <w:sz w:val="24"/>
          <w:szCs w:val="24"/>
          <w:lang w:val="en-US"/>
        </w:rPr>
        <w:t>CC</w:t>
      </w:r>
      <w:r w:rsidRPr="00F62DA3">
        <w:rPr>
          <w:rFonts w:ascii="Times New Roman" w:hAnsi="Times New Roman"/>
          <w:sz w:val="24"/>
          <w:szCs w:val="24"/>
        </w:rPr>
        <w:t xml:space="preserve"> – Пер. с англ. – М.:</w:t>
      </w:r>
      <w:proofErr w:type="spellStart"/>
      <w:r w:rsidRPr="00F62DA3">
        <w:rPr>
          <w:rFonts w:ascii="Times New Roman" w:hAnsi="Times New Roman"/>
          <w:sz w:val="24"/>
          <w:szCs w:val="24"/>
        </w:rPr>
        <w:t>КУбК</w:t>
      </w:r>
      <w:proofErr w:type="spellEnd"/>
      <w:r w:rsidRPr="00F62DA3">
        <w:rPr>
          <w:rFonts w:ascii="Times New Roman" w:hAnsi="Times New Roman"/>
          <w:sz w:val="24"/>
          <w:szCs w:val="24"/>
        </w:rPr>
        <w:t>-а, 2013.</w:t>
      </w:r>
    </w:p>
    <w:p w:rsidR="008D3BC1" w:rsidRPr="00F62DA3" w:rsidRDefault="008D3BC1" w:rsidP="008019B8">
      <w:pPr>
        <w:pStyle w:val="a5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>Роберт Томсон. Макросъемка. Практическое руководство для фотографов. – М.: Арт-родник, 2006 .</w:t>
      </w:r>
    </w:p>
    <w:p w:rsidR="008D3BC1" w:rsidRPr="00F62DA3" w:rsidRDefault="008D3BC1" w:rsidP="008019B8">
      <w:pPr>
        <w:pStyle w:val="a5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62DA3">
        <w:rPr>
          <w:rFonts w:ascii="Times New Roman" w:hAnsi="Times New Roman"/>
          <w:sz w:val="24"/>
          <w:szCs w:val="24"/>
        </w:rPr>
        <w:t xml:space="preserve">Розов Г. Как снимать: искусство фотографии. – М.: АСТ. </w:t>
      </w:r>
      <w:proofErr w:type="spellStart"/>
      <w:r w:rsidRPr="00F62DA3">
        <w:rPr>
          <w:rFonts w:ascii="Times New Roman" w:hAnsi="Times New Roman"/>
          <w:sz w:val="24"/>
          <w:szCs w:val="24"/>
        </w:rPr>
        <w:t>Астрель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62DA3">
        <w:rPr>
          <w:rFonts w:ascii="Times New Roman" w:hAnsi="Times New Roman"/>
          <w:sz w:val="24"/>
          <w:szCs w:val="24"/>
        </w:rPr>
        <w:t>Транзиткнига</w:t>
      </w:r>
      <w:proofErr w:type="spellEnd"/>
      <w:r w:rsidRPr="00F62DA3">
        <w:rPr>
          <w:rFonts w:ascii="Times New Roman" w:hAnsi="Times New Roman"/>
          <w:sz w:val="24"/>
          <w:szCs w:val="24"/>
        </w:rPr>
        <w:t>, 2006.</w:t>
      </w:r>
    </w:p>
    <w:p w:rsidR="008D3BC1" w:rsidRPr="00F62DA3" w:rsidRDefault="008D3BC1" w:rsidP="008019B8">
      <w:pPr>
        <w:pStyle w:val="a5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62DA3">
        <w:rPr>
          <w:rFonts w:ascii="Times New Roman" w:hAnsi="Times New Roman"/>
          <w:sz w:val="24"/>
          <w:szCs w:val="24"/>
        </w:rPr>
        <w:t>Синтия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 Л. Барон, </w:t>
      </w:r>
      <w:proofErr w:type="spellStart"/>
      <w:r w:rsidRPr="00F62DA3">
        <w:rPr>
          <w:rFonts w:ascii="Times New Roman" w:hAnsi="Times New Roman"/>
          <w:sz w:val="24"/>
          <w:szCs w:val="24"/>
        </w:rPr>
        <w:t>Дэниел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 Пек. Цифровая фотография для начинающих. Пер. с англ. – М.: КУДИЦ-ОБРАЗ, 2003.</w:t>
      </w:r>
    </w:p>
    <w:p w:rsidR="008D3BC1" w:rsidRPr="00F62DA3" w:rsidRDefault="008D3BC1" w:rsidP="008019B8">
      <w:pPr>
        <w:pStyle w:val="a5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62DA3">
        <w:rPr>
          <w:rFonts w:ascii="Times New Roman" w:hAnsi="Times New Roman"/>
          <w:sz w:val="24"/>
          <w:szCs w:val="24"/>
        </w:rPr>
        <w:t>Ядловский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 А.Н. Цифровое фото. Полный курс. — М: ACT: Мн.: </w:t>
      </w:r>
      <w:proofErr w:type="spellStart"/>
      <w:r w:rsidRPr="00F62DA3">
        <w:rPr>
          <w:rFonts w:ascii="Times New Roman" w:hAnsi="Times New Roman"/>
          <w:sz w:val="24"/>
          <w:szCs w:val="24"/>
        </w:rPr>
        <w:t>Харвест</w:t>
      </w:r>
      <w:proofErr w:type="spellEnd"/>
      <w:r w:rsidRPr="00F62DA3">
        <w:rPr>
          <w:rFonts w:ascii="Times New Roman" w:hAnsi="Times New Roman"/>
          <w:sz w:val="24"/>
          <w:szCs w:val="24"/>
        </w:rPr>
        <w:t xml:space="preserve">, 2005. </w:t>
      </w:r>
    </w:p>
    <w:p w:rsidR="008D3BC1" w:rsidRPr="00F62DA3" w:rsidRDefault="008D3BC1" w:rsidP="008019B8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</w:p>
    <w:p w:rsidR="008D3BC1" w:rsidRPr="006C5EB7" w:rsidRDefault="008D3BC1" w:rsidP="008019B8">
      <w:pPr>
        <w:rPr>
          <w:rFonts w:ascii="Times New Roman" w:hAnsi="Times New Roman"/>
          <w:sz w:val="28"/>
          <w:szCs w:val="28"/>
        </w:rPr>
      </w:pPr>
    </w:p>
    <w:p w:rsidR="008D3BC1" w:rsidRPr="00B52DC0" w:rsidRDefault="008D3BC1" w:rsidP="008019B8">
      <w:pPr>
        <w:jc w:val="both"/>
        <w:rPr>
          <w:rFonts w:ascii="Times New Roman" w:hAnsi="Times New Roman"/>
          <w:sz w:val="28"/>
          <w:szCs w:val="28"/>
        </w:rPr>
      </w:pPr>
    </w:p>
    <w:sectPr w:rsidR="008D3BC1" w:rsidRPr="00B52DC0" w:rsidSect="00656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f8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f6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7F56"/>
    <w:multiLevelType w:val="hybridMultilevel"/>
    <w:tmpl w:val="B95EF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5085"/>
    <w:multiLevelType w:val="singleLevel"/>
    <w:tmpl w:val="3CDC2634"/>
    <w:lvl w:ilvl="0">
      <w:start w:val="1"/>
      <w:numFmt w:val="decimal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D84312B"/>
    <w:multiLevelType w:val="hybridMultilevel"/>
    <w:tmpl w:val="D49037BC"/>
    <w:lvl w:ilvl="0" w:tplc="C52CA1C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11A34EAE"/>
    <w:multiLevelType w:val="hybridMultilevel"/>
    <w:tmpl w:val="61849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F0092"/>
    <w:multiLevelType w:val="hybridMultilevel"/>
    <w:tmpl w:val="358209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620BA3"/>
    <w:multiLevelType w:val="hybridMultilevel"/>
    <w:tmpl w:val="EBA606A6"/>
    <w:lvl w:ilvl="0" w:tplc="F9CED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F257CFA"/>
    <w:multiLevelType w:val="hybridMultilevel"/>
    <w:tmpl w:val="887C9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3B97665"/>
    <w:multiLevelType w:val="hybridMultilevel"/>
    <w:tmpl w:val="A1D6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62475"/>
    <w:multiLevelType w:val="hybridMultilevel"/>
    <w:tmpl w:val="BBB45B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DE07E20"/>
    <w:multiLevelType w:val="hybridMultilevel"/>
    <w:tmpl w:val="0E9AA448"/>
    <w:lvl w:ilvl="0" w:tplc="3C3C1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BF749AA"/>
    <w:multiLevelType w:val="hybridMultilevel"/>
    <w:tmpl w:val="9182C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9799B"/>
    <w:multiLevelType w:val="hybridMultilevel"/>
    <w:tmpl w:val="20801C34"/>
    <w:lvl w:ilvl="0" w:tplc="6C3473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D891B3F"/>
    <w:multiLevelType w:val="hybridMultilevel"/>
    <w:tmpl w:val="F9FE4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E610492"/>
    <w:multiLevelType w:val="hybridMultilevel"/>
    <w:tmpl w:val="0B9E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E6D57AA"/>
    <w:multiLevelType w:val="hybridMultilevel"/>
    <w:tmpl w:val="E5FCAB46"/>
    <w:lvl w:ilvl="0" w:tplc="D0F624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2634EC9"/>
    <w:multiLevelType w:val="hybridMultilevel"/>
    <w:tmpl w:val="D06C63C2"/>
    <w:lvl w:ilvl="0" w:tplc="DBEC6E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6D936B8B"/>
    <w:multiLevelType w:val="hybridMultilevel"/>
    <w:tmpl w:val="17FEC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1"/>
    <w:lvlOverride w:ilvl="0">
      <w:lvl w:ilvl="0">
        <w:start w:val="4"/>
        <w:numFmt w:val="decimal"/>
        <w:lvlText w:val="%1.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7"/>
  </w:num>
  <w:num w:numId="6">
    <w:abstractNumId w:val="9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4"/>
  </w:num>
  <w:num w:numId="11">
    <w:abstractNumId w:val="3"/>
  </w:num>
  <w:num w:numId="12">
    <w:abstractNumId w:val="10"/>
  </w:num>
  <w:num w:numId="13">
    <w:abstractNumId w:val="16"/>
  </w:num>
  <w:num w:numId="14">
    <w:abstractNumId w:val="14"/>
  </w:num>
  <w:num w:numId="15">
    <w:abstractNumId w:val="5"/>
  </w:num>
  <w:num w:numId="16">
    <w:abstractNumId w:val="8"/>
  </w:num>
  <w:num w:numId="17">
    <w:abstractNumId w:val="2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6658"/>
    <w:rsid w:val="00007B4F"/>
    <w:rsid w:val="00013424"/>
    <w:rsid w:val="00014AC2"/>
    <w:rsid w:val="00034397"/>
    <w:rsid w:val="0005117F"/>
    <w:rsid w:val="00071665"/>
    <w:rsid w:val="00076384"/>
    <w:rsid w:val="000769D0"/>
    <w:rsid w:val="000833BE"/>
    <w:rsid w:val="000A0363"/>
    <w:rsid w:val="000B5350"/>
    <w:rsid w:val="000E01A6"/>
    <w:rsid w:val="000E3826"/>
    <w:rsid w:val="000E5349"/>
    <w:rsid w:val="000F3B76"/>
    <w:rsid w:val="000F4181"/>
    <w:rsid w:val="000F4226"/>
    <w:rsid w:val="000F7B5A"/>
    <w:rsid w:val="0010202A"/>
    <w:rsid w:val="00133559"/>
    <w:rsid w:val="0015351C"/>
    <w:rsid w:val="00153E83"/>
    <w:rsid w:val="00155437"/>
    <w:rsid w:val="00155FE4"/>
    <w:rsid w:val="00170280"/>
    <w:rsid w:val="001823AC"/>
    <w:rsid w:val="00186A5F"/>
    <w:rsid w:val="00192DA6"/>
    <w:rsid w:val="00195E14"/>
    <w:rsid w:val="001A0D9C"/>
    <w:rsid w:val="001B1DB9"/>
    <w:rsid w:val="001C4E9A"/>
    <w:rsid w:val="001D47C4"/>
    <w:rsid w:val="001D68EE"/>
    <w:rsid w:val="001E0F27"/>
    <w:rsid w:val="001E1A77"/>
    <w:rsid w:val="001E230B"/>
    <w:rsid w:val="002047FC"/>
    <w:rsid w:val="002075FB"/>
    <w:rsid w:val="002138E6"/>
    <w:rsid w:val="00244C7A"/>
    <w:rsid w:val="00255E61"/>
    <w:rsid w:val="00262349"/>
    <w:rsid w:val="00262E55"/>
    <w:rsid w:val="00270708"/>
    <w:rsid w:val="00270CC8"/>
    <w:rsid w:val="00283E02"/>
    <w:rsid w:val="00292CD9"/>
    <w:rsid w:val="002B40E2"/>
    <w:rsid w:val="002C25AD"/>
    <w:rsid w:val="002C63B9"/>
    <w:rsid w:val="002D71ED"/>
    <w:rsid w:val="002E1611"/>
    <w:rsid w:val="002F0139"/>
    <w:rsid w:val="002F1DD3"/>
    <w:rsid w:val="002F3860"/>
    <w:rsid w:val="00300307"/>
    <w:rsid w:val="00303C8B"/>
    <w:rsid w:val="00312236"/>
    <w:rsid w:val="003169B5"/>
    <w:rsid w:val="00344330"/>
    <w:rsid w:val="00354D4A"/>
    <w:rsid w:val="003577F7"/>
    <w:rsid w:val="00364F57"/>
    <w:rsid w:val="00365521"/>
    <w:rsid w:val="00375E50"/>
    <w:rsid w:val="00382344"/>
    <w:rsid w:val="003872EB"/>
    <w:rsid w:val="00391F70"/>
    <w:rsid w:val="0039514A"/>
    <w:rsid w:val="0039733B"/>
    <w:rsid w:val="003B476F"/>
    <w:rsid w:val="003D5842"/>
    <w:rsid w:val="003E14D9"/>
    <w:rsid w:val="003E34AB"/>
    <w:rsid w:val="003F4A89"/>
    <w:rsid w:val="003F590B"/>
    <w:rsid w:val="00465BA4"/>
    <w:rsid w:val="004677A0"/>
    <w:rsid w:val="0047282E"/>
    <w:rsid w:val="00485EAA"/>
    <w:rsid w:val="0049238A"/>
    <w:rsid w:val="004B097F"/>
    <w:rsid w:val="004B6907"/>
    <w:rsid w:val="004B7B06"/>
    <w:rsid w:val="004D6CE7"/>
    <w:rsid w:val="00500D4B"/>
    <w:rsid w:val="005034A5"/>
    <w:rsid w:val="0050429C"/>
    <w:rsid w:val="00505C0B"/>
    <w:rsid w:val="005076A4"/>
    <w:rsid w:val="00510928"/>
    <w:rsid w:val="00510BEA"/>
    <w:rsid w:val="005168FB"/>
    <w:rsid w:val="00520CAB"/>
    <w:rsid w:val="00526763"/>
    <w:rsid w:val="00527A79"/>
    <w:rsid w:val="005364D8"/>
    <w:rsid w:val="00551443"/>
    <w:rsid w:val="0055243E"/>
    <w:rsid w:val="00556C3E"/>
    <w:rsid w:val="00573843"/>
    <w:rsid w:val="005A3CC4"/>
    <w:rsid w:val="005B67A8"/>
    <w:rsid w:val="005C0CAB"/>
    <w:rsid w:val="005C4F4B"/>
    <w:rsid w:val="005D5F34"/>
    <w:rsid w:val="005D7F73"/>
    <w:rsid w:val="005E5562"/>
    <w:rsid w:val="005F1ACC"/>
    <w:rsid w:val="005F5ED3"/>
    <w:rsid w:val="005F62FD"/>
    <w:rsid w:val="00606719"/>
    <w:rsid w:val="00613F56"/>
    <w:rsid w:val="006163EF"/>
    <w:rsid w:val="006214B0"/>
    <w:rsid w:val="00625209"/>
    <w:rsid w:val="00636A9F"/>
    <w:rsid w:val="006448CC"/>
    <w:rsid w:val="00650256"/>
    <w:rsid w:val="00656E3A"/>
    <w:rsid w:val="006A45A5"/>
    <w:rsid w:val="006A46D8"/>
    <w:rsid w:val="006C5EB7"/>
    <w:rsid w:val="006C783F"/>
    <w:rsid w:val="006D34E9"/>
    <w:rsid w:val="006D46B6"/>
    <w:rsid w:val="006F0D51"/>
    <w:rsid w:val="006F7455"/>
    <w:rsid w:val="00702BC2"/>
    <w:rsid w:val="00702E57"/>
    <w:rsid w:val="00712DA4"/>
    <w:rsid w:val="0071606E"/>
    <w:rsid w:val="0073309C"/>
    <w:rsid w:val="007332FF"/>
    <w:rsid w:val="007546E7"/>
    <w:rsid w:val="007619E6"/>
    <w:rsid w:val="00766341"/>
    <w:rsid w:val="00773267"/>
    <w:rsid w:val="007839EC"/>
    <w:rsid w:val="00786CFC"/>
    <w:rsid w:val="007B5848"/>
    <w:rsid w:val="007B5FA8"/>
    <w:rsid w:val="007C450E"/>
    <w:rsid w:val="007C75C8"/>
    <w:rsid w:val="007E5A4D"/>
    <w:rsid w:val="008019B8"/>
    <w:rsid w:val="00806370"/>
    <w:rsid w:val="00807B56"/>
    <w:rsid w:val="00810B9B"/>
    <w:rsid w:val="00811189"/>
    <w:rsid w:val="008112D3"/>
    <w:rsid w:val="00812CC3"/>
    <w:rsid w:val="00813B86"/>
    <w:rsid w:val="008172E3"/>
    <w:rsid w:val="0082079F"/>
    <w:rsid w:val="00841E71"/>
    <w:rsid w:val="00842037"/>
    <w:rsid w:val="008503C7"/>
    <w:rsid w:val="00853136"/>
    <w:rsid w:val="00865449"/>
    <w:rsid w:val="00871C76"/>
    <w:rsid w:val="00872082"/>
    <w:rsid w:val="00874172"/>
    <w:rsid w:val="00882414"/>
    <w:rsid w:val="0088384B"/>
    <w:rsid w:val="008932BD"/>
    <w:rsid w:val="008A4D07"/>
    <w:rsid w:val="008B5A22"/>
    <w:rsid w:val="008C1464"/>
    <w:rsid w:val="008D3BC1"/>
    <w:rsid w:val="008D400E"/>
    <w:rsid w:val="008E62FF"/>
    <w:rsid w:val="009073E6"/>
    <w:rsid w:val="00922ABB"/>
    <w:rsid w:val="00934410"/>
    <w:rsid w:val="00935649"/>
    <w:rsid w:val="009459AE"/>
    <w:rsid w:val="00945DB7"/>
    <w:rsid w:val="0095119C"/>
    <w:rsid w:val="00993D6F"/>
    <w:rsid w:val="009B1B0A"/>
    <w:rsid w:val="009C7B75"/>
    <w:rsid w:val="009D52B0"/>
    <w:rsid w:val="009E2D2B"/>
    <w:rsid w:val="009E718D"/>
    <w:rsid w:val="009F0E89"/>
    <w:rsid w:val="009F2FA6"/>
    <w:rsid w:val="009F5E97"/>
    <w:rsid w:val="009F6EF9"/>
    <w:rsid w:val="00A01ED5"/>
    <w:rsid w:val="00A1182C"/>
    <w:rsid w:val="00A153CB"/>
    <w:rsid w:val="00A21EA2"/>
    <w:rsid w:val="00A2223D"/>
    <w:rsid w:val="00A22685"/>
    <w:rsid w:val="00A35F09"/>
    <w:rsid w:val="00A36E7A"/>
    <w:rsid w:val="00A55C65"/>
    <w:rsid w:val="00A60420"/>
    <w:rsid w:val="00A74D5D"/>
    <w:rsid w:val="00A752B1"/>
    <w:rsid w:val="00A77AD5"/>
    <w:rsid w:val="00A8071F"/>
    <w:rsid w:val="00AB7786"/>
    <w:rsid w:val="00AD3F50"/>
    <w:rsid w:val="00AE03C1"/>
    <w:rsid w:val="00B00594"/>
    <w:rsid w:val="00B01A09"/>
    <w:rsid w:val="00B02208"/>
    <w:rsid w:val="00B148A6"/>
    <w:rsid w:val="00B27267"/>
    <w:rsid w:val="00B33DE4"/>
    <w:rsid w:val="00B34929"/>
    <w:rsid w:val="00B35BB7"/>
    <w:rsid w:val="00B37536"/>
    <w:rsid w:val="00B432BB"/>
    <w:rsid w:val="00B51A5D"/>
    <w:rsid w:val="00B52DC0"/>
    <w:rsid w:val="00B70BED"/>
    <w:rsid w:val="00B74F66"/>
    <w:rsid w:val="00B87AA8"/>
    <w:rsid w:val="00BA3086"/>
    <w:rsid w:val="00BC7CC2"/>
    <w:rsid w:val="00BD21A7"/>
    <w:rsid w:val="00BD4EA3"/>
    <w:rsid w:val="00BD51A4"/>
    <w:rsid w:val="00BE1267"/>
    <w:rsid w:val="00BE34E8"/>
    <w:rsid w:val="00BF42A8"/>
    <w:rsid w:val="00C036DA"/>
    <w:rsid w:val="00C17348"/>
    <w:rsid w:val="00C25B83"/>
    <w:rsid w:val="00C34EFB"/>
    <w:rsid w:val="00C4301B"/>
    <w:rsid w:val="00C5227F"/>
    <w:rsid w:val="00C60EBB"/>
    <w:rsid w:val="00C61EC2"/>
    <w:rsid w:val="00C80A45"/>
    <w:rsid w:val="00C81CB0"/>
    <w:rsid w:val="00C91F18"/>
    <w:rsid w:val="00C9338D"/>
    <w:rsid w:val="00C967E5"/>
    <w:rsid w:val="00CA3DDB"/>
    <w:rsid w:val="00CB12BB"/>
    <w:rsid w:val="00CB519A"/>
    <w:rsid w:val="00CC398C"/>
    <w:rsid w:val="00CD57B0"/>
    <w:rsid w:val="00CD7E16"/>
    <w:rsid w:val="00CE398D"/>
    <w:rsid w:val="00CE429E"/>
    <w:rsid w:val="00CF66F7"/>
    <w:rsid w:val="00D12DF3"/>
    <w:rsid w:val="00D1509B"/>
    <w:rsid w:val="00D2194A"/>
    <w:rsid w:val="00D230F3"/>
    <w:rsid w:val="00D316B9"/>
    <w:rsid w:val="00D46D36"/>
    <w:rsid w:val="00D5067B"/>
    <w:rsid w:val="00D51227"/>
    <w:rsid w:val="00D5384D"/>
    <w:rsid w:val="00D57A1B"/>
    <w:rsid w:val="00D64613"/>
    <w:rsid w:val="00D6553A"/>
    <w:rsid w:val="00D72726"/>
    <w:rsid w:val="00D8499A"/>
    <w:rsid w:val="00D861C1"/>
    <w:rsid w:val="00D938C5"/>
    <w:rsid w:val="00D97A6C"/>
    <w:rsid w:val="00DA57CA"/>
    <w:rsid w:val="00DA5AAB"/>
    <w:rsid w:val="00DB66B1"/>
    <w:rsid w:val="00DC0BF4"/>
    <w:rsid w:val="00DC6ABB"/>
    <w:rsid w:val="00DD377B"/>
    <w:rsid w:val="00DD5E48"/>
    <w:rsid w:val="00DD7E86"/>
    <w:rsid w:val="00DE6F94"/>
    <w:rsid w:val="00DF60EB"/>
    <w:rsid w:val="00E35E17"/>
    <w:rsid w:val="00E43977"/>
    <w:rsid w:val="00E57A62"/>
    <w:rsid w:val="00E60227"/>
    <w:rsid w:val="00E66658"/>
    <w:rsid w:val="00E67A60"/>
    <w:rsid w:val="00E81C52"/>
    <w:rsid w:val="00E8211A"/>
    <w:rsid w:val="00E87C96"/>
    <w:rsid w:val="00E94547"/>
    <w:rsid w:val="00EA4A2F"/>
    <w:rsid w:val="00EA614A"/>
    <w:rsid w:val="00EA734E"/>
    <w:rsid w:val="00EB0EEC"/>
    <w:rsid w:val="00EC06E3"/>
    <w:rsid w:val="00EE35CE"/>
    <w:rsid w:val="00EE6191"/>
    <w:rsid w:val="00EF0316"/>
    <w:rsid w:val="00EF4F9F"/>
    <w:rsid w:val="00F05893"/>
    <w:rsid w:val="00F1049B"/>
    <w:rsid w:val="00F20C5A"/>
    <w:rsid w:val="00F2396D"/>
    <w:rsid w:val="00F2475D"/>
    <w:rsid w:val="00F2550A"/>
    <w:rsid w:val="00F41CFA"/>
    <w:rsid w:val="00F43514"/>
    <w:rsid w:val="00F50BDC"/>
    <w:rsid w:val="00F51104"/>
    <w:rsid w:val="00F53C93"/>
    <w:rsid w:val="00F55E14"/>
    <w:rsid w:val="00F62DA3"/>
    <w:rsid w:val="00F62FEB"/>
    <w:rsid w:val="00F86B14"/>
    <w:rsid w:val="00F93D86"/>
    <w:rsid w:val="00FA29AD"/>
    <w:rsid w:val="00FB3BF8"/>
    <w:rsid w:val="00FC5C47"/>
    <w:rsid w:val="00FC756A"/>
    <w:rsid w:val="00FC77BB"/>
    <w:rsid w:val="00FE201D"/>
    <w:rsid w:val="00FE604A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D09C45"/>
  <w15:docId w15:val="{98C004F2-138F-45C5-A407-A18B63F2E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DC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019B8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019B8"/>
    <w:rPr>
      <w:rFonts w:ascii="Times New Roman" w:hAnsi="Times New Roman" w:cs="Times New Roman"/>
      <w:sz w:val="28"/>
    </w:rPr>
  </w:style>
  <w:style w:type="table" w:styleId="a3">
    <w:name w:val="Table Grid"/>
    <w:basedOn w:val="a1"/>
    <w:uiPriority w:val="99"/>
    <w:rsid w:val="00B52D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8019B8"/>
    <w:pPr>
      <w:ind w:left="720"/>
      <w:contextualSpacing/>
    </w:pPr>
  </w:style>
  <w:style w:type="paragraph" w:styleId="2">
    <w:name w:val="Body Text Indent 2"/>
    <w:basedOn w:val="a"/>
    <w:link w:val="20"/>
    <w:uiPriority w:val="99"/>
    <w:rsid w:val="008019B8"/>
    <w:pPr>
      <w:spacing w:after="0" w:line="240" w:lineRule="auto"/>
      <w:ind w:left="720"/>
    </w:pPr>
    <w:rPr>
      <w:rFonts w:ascii="Times New Roman" w:hAnsi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link w:val="2"/>
    <w:uiPriority w:val="99"/>
    <w:locked/>
    <w:rsid w:val="008019B8"/>
    <w:rPr>
      <w:rFonts w:ascii="Times New Roman" w:hAnsi="Times New Roman" w:cs="Times New Roman"/>
      <w:sz w:val="28"/>
    </w:rPr>
  </w:style>
  <w:style w:type="paragraph" w:styleId="a5">
    <w:name w:val="Body Text Indent"/>
    <w:basedOn w:val="a"/>
    <w:link w:val="a6"/>
    <w:uiPriority w:val="99"/>
    <w:semiHidden/>
    <w:rsid w:val="008019B8"/>
    <w:pPr>
      <w:spacing w:after="120"/>
      <w:ind w:left="283"/>
    </w:pPr>
    <w:rPr>
      <w:szCs w:val="20"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8019B8"/>
    <w:rPr>
      <w:rFonts w:ascii="Calibri" w:hAnsi="Calibri" w:cs="Times New Roman"/>
      <w:sz w:val="22"/>
      <w:lang w:eastAsia="en-US"/>
    </w:rPr>
  </w:style>
  <w:style w:type="character" w:customStyle="1" w:styleId="FontStyle103">
    <w:name w:val="Font Style103"/>
    <w:uiPriority w:val="99"/>
    <w:rsid w:val="00E66658"/>
    <w:rPr>
      <w:rFonts w:ascii="Times New Roman" w:hAnsi="Times New Roman"/>
      <w:sz w:val="26"/>
    </w:rPr>
  </w:style>
  <w:style w:type="paragraph" w:customStyle="1" w:styleId="Style17">
    <w:name w:val="Style17"/>
    <w:basedOn w:val="a"/>
    <w:uiPriority w:val="99"/>
    <w:rsid w:val="00E66658"/>
    <w:pPr>
      <w:widowControl w:val="0"/>
      <w:autoSpaceDE w:val="0"/>
      <w:autoSpaceDN w:val="0"/>
      <w:adjustRightInd w:val="0"/>
      <w:spacing w:after="0" w:line="370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E66658"/>
    <w:pPr>
      <w:widowControl w:val="0"/>
      <w:autoSpaceDE w:val="0"/>
      <w:autoSpaceDN w:val="0"/>
      <w:adjustRightInd w:val="0"/>
      <w:spacing w:after="0" w:line="370" w:lineRule="exact"/>
      <w:ind w:firstLine="73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rsid w:val="00F62DA3"/>
    <w:rPr>
      <w:rFonts w:cs="Times New Roman"/>
      <w:color w:val="0000FF"/>
      <w:u w:val="single"/>
    </w:rPr>
  </w:style>
  <w:style w:type="character" w:customStyle="1" w:styleId="FontStyle102">
    <w:name w:val="Font Style102"/>
    <w:uiPriority w:val="99"/>
    <w:rsid w:val="00F62DA3"/>
    <w:rPr>
      <w:rFonts w:ascii="Times New Roman" w:hAnsi="Times New Roman"/>
      <w:sz w:val="22"/>
    </w:rPr>
  </w:style>
  <w:style w:type="character" w:styleId="a8">
    <w:name w:val="Strong"/>
    <w:uiPriority w:val="99"/>
    <w:qFormat/>
    <w:locked/>
    <w:rsid w:val="00C81CB0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07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vospitatelmznaya_rabota/" TargetMode="External"/><Relationship Id="rId13" Type="http://schemas.openxmlformats.org/officeDocument/2006/relationships/hyperlink" Target="https://www.youtube.com/channel/UCaRLtwTshWcw1JChMVQn6I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pandia.ru/text/category/prakticheskie_raboti/" TargetMode="External"/><Relationship Id="rId12" Type="http://schemas.openxmlformats.org/officeDocument/2006/relationships/hyperlink" Target="https://www.youtube.com/channel/UCNMWP9wC7YTiQRAp3IGQZBw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4wpGpLI0U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reativelive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wGG9AvHWSY" TargetMode="External"/><Relationship Id="rId10" Type="http://schemas.openxmlformats.org/officeDocument/2006/relationships/hyperlink" Target="https://www.youtube.com/channel/UC9S8xfXZXzlSA1hexz_D_y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vnushenie/" TargetMode="External"/><Relationship Id="rId14" Type="http://schemas.openxmlformats.org/officeDocument/2006/relationships/hyperlink" Target="https://www.youtube.com/watch?v=lgD9aJKv-3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5;&#1090;&#1086;&#1085;\Desktop\&#1054;&#1079;&#1085;&#1072;&#1082;&#1086;&#1084;&#1080;&#1090;&#1077;&#1083;&#1100;&#1085;&#1072;&#1103;%20&#1087;&#1088;&#1086;&#1075;&#1088;&#1072;&#1084;&#1084;&#1072;%20&#1092;&#1086;&#1090;&#1086;&#1084;&#1072;&#1089;&#1090;&#1077;&#1088;\&#1054;&#1079;&#1072;&#1082;&#1086;&#1084;&#1080;&#1090;&#1077;&#1083;&#1100;&#1085;&#1072;&#1103;%20&#1087;&#1088;&#1086;&#1075;&#1088;&#1072;&#1084;&#1084;&#1072;%20&#1092;&#1086;&#1090;&#1086;&#1084;&#1072;&#1089;&#1090;&#1077;&#1088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08828-2A0B-4358-9827-021606FC2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Озакомительная программа фотомастер.dot</Template>
  <TotalTime>1190</TotalTime>
  <Pages>22</Pages>
  <Words>6307</Words>
  <Characters>35956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88</cp:revision>
  <cp:lastPrinted>2018-03-26T05:28:00Z</cp:lastPrinted>
  <dcterms:created xsi:type="dcterms:W3CDTF">2017-08-28T06:32:00Z</dcterms:created>
  <dcterms:modified xsi:type="dcterms:W3CDTF">2018-03-31T15:57:00Z</dcterms:modified>
</cp:coreProperties>
</file>